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78252D">
      <w:pPr>
        <w:rPr>
          <w:b/>
        </w:rPr>
      </w:pPr>
      <w:r w:rsidRPr="0078252D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765831" w:rsidRPr="009029EA" w:rsidRDefault="00765831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765831" w:rsidRDefault="00765831" w:rsidP="00607516">
                  <w:pPr>
                    <w:jc w:val="center"/>
                  </w:pPr>
                </w:p>
                <w:p w:rsidR="00765831" w:rsidRDefault="00765831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765831" w:rsidRDefault="00765831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765831" w:rsidRPr="00607516" w:rsidRDefault="00765831" w:rsidP="00607516"/>
                <w:p w:rsidR="00765831" w:rsidRDefault="00765831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765831" w:rsidRDefault="00765831" w:rsidP="00607516"/>
                <w:p w:rsidR="00765831" w:rsidRDefault="00765831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765831" w:rsidRDefault="00765831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765831" w:rsidRDefault="00765831" w:rsidP="00607516">
                  <w:r>
                    <w:t xml:space="preserve">                                           </w:t>
                  </w:r>
                </w:p>
                <w:p w:rsidR="00765831" w:rsidRDefault="00765831" w:rsidP="00607516">
                  <w:r>
                    <w:t xml:space="preserve">                </w:t>
                  </w:r>
                </w:p>
                <w:p w:rsidR="00765831" w:rsidRPr="00607516" w:rsidRDefault="00765831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765831" w:rsidRPr="00174967" w:rsidRDefault="00765831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765831" w:rsidRPr="00174967" w:rsidRDefault="00765831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765831" w:rsidRPr="00174967" w:rsidRDefault="00765831" w:rsidP="00ED6D5D">
                  <w:pPr>
                    <w:ind w:left="360"/>
                  </w:pPr>
                </w:p>
                <w:p w:rsidR="00765831" w:rsidRPr="00174967" w:rsidRDefault="00765831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---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765831" w:rsidRPr="00174967" w:rsidRDefault="00765831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18696C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02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9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416900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</w:rPr>
        <w:t>:ЗУ;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416900">
        <w:rPr>
          <w:rFonts w:ascii="Times New Roman" w:hAnsi="Times New Roman"/>
          <w:bCs/>
          <w:color w:val="000000" w:themeColor="text1"/>
          <w:sz w:val="24"/>
          <w:szCs w:val="24"/>
        </w:rPr>
        <w:t>1</w:t>
      </w:r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>272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proofErr w:type="spellStart"/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>Судское</w:t>
      </w:r>
      <w:proofErr w:type="spellEnd"/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>Суда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>малоэтажная жилая застройка (индивидуальное жилищное строительство; размещение дачных домов и садовых домов)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аренду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765831">
        <w:rPr>
          <w:color w:val="000000" w:themeColor="text1"/>
        </w:rPr>
        <w:t>24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11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765831">
        <w:rPr>
          <w:color w:val="000000" w:themeColor="text1"/>
          <w:sz w:val="24"/>
          <w:szCs w:val="24"/>
        </w:rPr>
        <w:t>23</w:t>
      </w:r>
      <w:r w:rsidR="009E4463">
        <w:rPr>
          <w:color w:val="000000" w:themeColor="text1"/>
          <w:sz w:val="24"/>
          <w:szCs w:val="24"/>
        </w:rPr>
        <w:t>.</w:t>
      </w:r>
      <w:r w:rsidR="00416900">
        <w:rPr>
          <w:color w:val="000000" w:themeColor="text1"/>
          <w:sz w:val="24"/>
          <w:szCs w:val="24"/>
        </w:rPr>
        <w:t>12</w:t>
      </w:r>
      <w:r>
        <w:rPr>
          <w:color w:val="000000" w:themeColor="text1"/>
          <w:sz w:val="24"/>
          <w:szCs w:val="24"/>
        </w:rPr>
        <w:t>.2023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B6D52" w:rsidRDefault="0018696C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B4" w:rsidRPr="002D6AB4" w:rsidRDefault="002D6AB4" w:rsidP="00DB6D52">
      <w:pPr>
        <w:pStyle w:val="a4"/>
        <w:rPr>
          <w:color w:val="000000" w:themeColor="text1"/>
          <w:sz w:val="24"/>
          <w:szCs w:val="24"/>
        </w:rPr>
      </w:pPr>
    </w:p>
    <w:sectPr w:rsidR="002D6AB4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831" w:rsidRDefault="00765831" w:rsidP="00B84933">
      <w:r>
        <w:separator/>
      </w:r>
    </w:p>
  </w:endnote>
  <w:endnote w:type="continuationSeparator" w:id="0">
    <w:p w:rsidR="00765831" w:rsidRDefault="00765831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831" w:rsidRDefault="00765831" w:rsidP="00B84933">
      <w:r>
        <w:separator/>
      </w:r>
    </w:p>
  </w:footnote>
  <w:footnote w:type="continuationSeparator" w:id="0">
    <w:p w:rsidR="00765831" w:rsidRDefault="00765831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50A90-01B3-41A8-915F-33ABF309F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38</TotalTime>
  <Pages>2</Pages>
  <Words>194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4</cp:revision>
  <cp:lastPrinted>2019-05-14T07:54:00Z</cp:lastPrinted>
  <dcterms:created xsi:type="dcterms:W3CDTF">2023-11-14T09:44:00Z</dcterms:created>
  <dcterms:modified xsi:type="dcterms:W3CDTF">2023-11-21T11:15:00Z</dcterms:modified>
</cp:coreProperties>
</file>