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9101AB">
      <w:pPr>
        <w:rPr>
          <w:b/>
        </w:rPr>
      </w:pPr>
      <w:r w:rsidRPr="009101AB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765831" w:rsidRPr="009029EA" w:rsidRDefault="00765831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765831" w:rsidRDefault="00765831" w:rsidP="00607516">
                  <w:pPr>
                    <w:jc w:val="center"/>
                  </w:pPr>
                </w:p>
                <w:p w:rsidR="00765831" w:rsidRDefault="00765831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765831" w:rsidRDefault="00765831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765831" w:rsidRPr="00607516" w:rsidRDefault="00765831" w:rsidP="00607516"/>
                <w:p w:rsidR="00765831" w:rsidRDefault="00765831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765831" w:rsidRDefault="00765831" w:rsidP="00607516"/>
                <w:p w:rsidR="00765831" w:rsidRDefault="00765831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765831" w:rsidRDefault="00765831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765831" w:rsidRDefault="00765831" w:rsidP="00607516">
                  <w:r>
                    <w:t xml:space="preserve">                                           </w:t>
                  </w:r>
                </w:p>
                <w:p w:rsidR="00765831" w:rsidRDefault="00765831" w:rsidP="00607516">
                  <w:r>
                    <w:t xml:space="preserve">                </w:t>
                  </w:r>
                </w:p>
                <w:p w:rsidR="00765831" w:rsidRPr="00607516" w:rsidRDefault="00765831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765831" w:rsidRPr="00174967" w:rsidRDefault="00765831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765831" w:rsidRPr="00174967" w:rsidRDefault="00765831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765831" w:rsidRPr="00174967" w:rsidRDefault="00765831" w:rsidP="00ED6D5D">
                  <w:pPr>
                    <w:ind w:left="360"/>
                  </w:pPr>
                </w:p>
                <w:p w:rsidR="00765831" w:rsidRPr="00174967" w:rsidRDefault="00765831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---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765831" w:rsidRPr="00174967" w:rsidRDefault="00765831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6C298F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28</w:t>
      </w:r>
      <w:r>
        <w:rPr>
          <w:rFonts w:ascii="Times New Roman" w:hAnsi="Times New Roman"/>
          <w:color w:val="000000" w:themeColor="text1"/>
          <w:sz w:val="24"/>
          <w:szCs w:val="24"/>
        </w:rPr>
        <w:t>:ЗУ;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2000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proofErr w:type="spellStart"/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Ирдомат</w:t>
      </w:r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Нова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proofErr w:type="gramStart"/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для</w:t>
      </w:r>
      <w:proofErr w:type="gramEnd"/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индивидуального жилищного строительства-2.1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6C298F">
        <w:rPr>
          <w:color w:val="000000" w:themeColor="text1"/>
        </w:rPr>
        <w:t>0</w:t>
      </w:r>
      <w:r w:rsidR="002B309A">
        <w:rPr>
          <w:color w:val="000000" w:themeColor="text1"/>
        </w:rPr>
        <w:t>1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2B309A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2B309A">
        <w:rPr>
          <w:color w:val="000000" w:themeColor="text1"/>
          <w:sz w:val="24"/>
          <w:szCs w:val="24"/>
        </w:rPr>
        <w:t>30</w:t>
      </w:r>
      <w:r w:rsidR="009E4463">
        <w:rPr>
          <w:color w:val="000000" w:themeColor="text1"/>
          <w:sz w:val="24"/>
          <w:szCs w:val="24"/>
        </w:rPr>
        <w:t>.</w:t>
      </w:r>
      <w:r w:rsidR="00416900">
        <w:rPr>
          <w:color w:val="000000" w:themeColor="text1"/>
          <w:sz w:val="24"/>
          <w:szCs w:val="24"/>
        </w:rPr>
        <w:t>12</w:t>
      </w:r>
      <w:r>
        <w:rPr>
          <w:color w:val="000000" w:themeColor="text1"/>
          <w:sz w:val="24"/>
          <w:szCs w:val="24"/>
        </w:rPr>
        <w:t>.2023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B6D52" w:rsidRDefault="004D34A5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4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B4" w:rsidRPr="002D6AB4" w:rsidRDefault="002D6AB4" w:rsidP="00DB6D52">
      <w:pPr>
        <w:pStyle w:val="a4"/>
        <w:rPr>
          <w:color w:val="000000" w:themeColor="text1"/>
          <w:sz w:val="24"/>
          <w:szCs w:val="24"/>
        </w:rPr>
      </w:pPr>
    </w:p>
    <w:sectPr w:rsidR="002D6AB4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831" w:rsidRDefault="00765831" w:rsidP="00B84933">
      <w:r>
        <w:separator/>
      </w:r>
    </w:p>
  </w:endnote>
  <w:endnote w:type="continuationSeparator" w:id="0">
    <w:p w:rsidR="00765831" w:rsidRDefault="00765831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831" w:rsidRDefault="00765831" w:rsidP="00B84933">
      <w:r>
        <w:separator/>
      </w:r>
    </w:p>
  </w:footnote>
  <w:footnote w:type="continuationSeparator" w:id="0">
    <w:p w:rsidR="00765831" w:rsidRDefault="00765831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309A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34A5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01AB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26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01DB7-1F04-4164-B46E-C8A2D4D05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4</TotalTime>
  <Pages>2</Pages>
  <Words>186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5</cp:revision>
  <cp:lastPrinted>2019-05-14T07:54:00Z</cp:lastPrinted>
  <dcterms:created xsi:type="dcterms:W3CDTF">2023-11-28T10:43:00Z</dcterms:created>
  <dcterms:modified xsi:type="dcterms:W3CDTF">2023-11-30T07:20:00Z</dcterms:modified>
</cp:coreProperties>
</file>