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173C94">
      <w:pPr>
        <w:rPr>
          <w:b/>
        </w:rPr>
      </w:pPr>
      <w:r w:rsidRPr="00173C94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8A5DD7" w:rsidRPr="0021175B" w:rsidRDefault="0021175B" w:rsidP="0021175B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8A5DD7"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собственность </w:t>
      </w:r>
      <w:r w:rsidR="008A5DD7">
        <w:rPr>
          <w:color w:val="000000" w:themeColor="text1"/>
          <w:sz w:val="24"/>
          <w:szCs w:val="24"/>
        </w:rPr>
        <w:t>з</w:t>
      </w:r>
      <w:r w:rsidR="008A5DD7">
        <w:rPr>
          <w:bCs/>
          <w:color w:val="000000" w:themeColor="text1"/>
          <w:sz w:val="24"/>
          <w:szCs w:val="24"/>
        </w:rPr>
        <w:t>емельного участка</w:t>
      </w:r>
      <w:r w:rsidR="008A5DD7">
        <w:rPr>
          <w:color w:val="000000" w:themeColor="text1"/>
          <w:sz w:val="24"/>
          <w:szCs w:val="24"/>
        </w:rPr>
        <w:t>:</w:t>
      </w:r>
    </w:p>
    <w:p w:rsidR="008A5DD7" w:rsidRDefault="008A5DD7" w:rsidP="008A5DD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 w:rsidR="00B12E8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0726B0">
        <w:rPr>
          <w:rFonts w:ascii="Times New Roman" w:hAnsi="Times New Roman"/>
          <w:color w:val="000000" w:themeColor="text1"/>
          <w:sz w:val="24"/>
          <w:szCs w:val="24"/>
        </w:rPr>
        <w:t>310024</w:t>
      </w:r>
      <w:r w:rsidR="00B12E8B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0726B0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8A5DD7" w:rsidRDefault="008A5DD7" w:rsidP="008A5DD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8A5DD7" w:rsidRDefault="008A5DD7" w:rsidP="008A5DD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0726B0">
        <w:rPr>
          <w:rFonts w:ascii="Times New Roman" w:hAnsi="Times New Roman"/>
          <w:bCs/>
          <w:color w:val="000000" w:themeColor="text1"/>
          <w:sz w:val="24"/>
          <w:szCs w:val="24"/>
        </w:rPr>
        <w:t>площадь 1043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8A5DD7" w:rsidRDefault="009E7F30" w:rsidP="008A5DD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>-</w:t>
      </w:r>
      <w:r w:rsidR="008A5DD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местоположение: Вологодская область, </w:t>
      </w:r>
      <w:r w:rsidR="0021175B">
        <w:rPr>
          <w:rFonts w:ascii="Times New Roman" w:hAnsi="Times New Roman"/>
          <w:bCs/>
          <w:color w:val="000000" w:themeColor="text1"/>
          <w:sz w:val="24"/>
          <w:szCs w:val="24"/>
        </w:rPr>
        <w:t>Череповецкий район,</w:t>
      </w:r>
      <w:r w:rsidR="00B12E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 w:rsidR="000726B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26B0"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 w:rsidR="00B12E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B12E8B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proofErr w:type="gramStart"/>
      <w:r w:rsidR="00B12E8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0726B0">
        <w:rPr>
          <w:rFonts w:ascii="Times New Roman" w:hAnsi="Times New Roman"/>
          <w:bCs/>
          <w:color w:val="000000" w:themeColor="text1"/>
          <w:sz w:val="24"/>
          <w:szCs w:val="24"/>
        </w:rPr>
        <w:t>М</w:t>
      </w:r>
      <w:proofErr w:type="gramEnd"/>
      <w:r w:rsidR="000726B0">
        <w:rPr>
          <w:rFonts w:ascii="Times New Roman" w:hAnsi="Times New Roman"/>
          <w:bCs/>
          <w:color w:val="000000" w:themeColor="text1"/>
          <w:sz w:val="24"/>
          <w:szCs w:val="24"/>
        </w:rPr>
        <w:t>аксаково</w:t>
      </w:r>
      <w:proofErr w:type="spellEnd"/>
      <w:r w:rsidR="008A5DD7"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8A5DD7" w:rsidRPr="00DE32D0" w:rsidRDefault="008A5DD7" w:rsidP="008A5DD7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="008D30C0"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726B0"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</w:t>
      </w:r>
      <w:r w:rsidR="00965EBC">
        <w:rPr>
          <w:rFonts w:ascii="Times New Roman" w:hAnsi="Times New Roman"/>
          <w:sz w:val="24"/>
          <w:szCs w:val="24"/>
        </w:rPr>
        <w:t>-2</w:t>
      </w:r>
      <w:r w:rsidR="000726B0">
        <w:rPr>
          <w:rFonts w:ascii="Times New Roman" w:hAnsi="Times New Roman"/>
          <w:sz w:val="24"/>
          <w:szCs w:val="24"/>
        </w:rPr>
        <w:t>.2.</w:t>
      </w:r>
      <w:proofErr w:type="gramEnd"/>
      <w:r w:rsidR="008536D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5DD7" w:rsidRDefault="008A5DD7" w:rsidP="008A5DD7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8A5DD7" w:rsidRDefault="008A5DD7" w:rsidP="008A5DD7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8A5DD7" w:rsidRDefault="008A5DD7" w:rsidP="008A5DD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8A5DD7" w:rsidRDefault="000726B0" w:rsidP="008A5DD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26</w:t>
      </w:r>
      <w:r w:rsidR="008A5DD7">
        <w:rPr>
          <w:color w:val="000000" w:themeColor="text1"/>
        </w:rPr>
        <w:t>.04.2024 8:00.</w:t>
      </w:r>
    </w:p>
    <w:p w:rsidR="008A5DD7" w:rsidRDefault="008A5DD7" w:rsidP="008A5DD7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726B0">
        <w:rPr>
          <w:color w:val="000000" w:themeColor="text1"/>
          <w:sz w:val="24"/>
          <w:szCs w:val="24"/>
        </w:rPr>
        <w:t>а окончания приема заявлений: 25</w:t>
      </w:r>
      <w:r>
        <w:rPr>
          <w:color w:val="000000" w:themeColor="text1"/>
          <w:sz w:val="24"/>
          <w:szCs w:val="24"/>
        </w:rPr>
        <w:t>.05.2024 16:00.</w:t>
      </w:r>
    </w:p>
    <w:p w:rsidR="008A5DD7" w:rsidRDefault="008A5DD7" w:rsidP="008A5DD7">
      <w:pPr>
        <w:pStyle w:val="a4"/>
        <w:ind w:firstLine="540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965EBC" w:rsidRDefault="00965EBC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0076DE" w:rsidRDefault="000726B0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6DE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A2693-AA20-4BF9-9CBB-7D7D02BF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285</TotalTime>
  <Pages>3</Pages>
  <Words>183</Words>
  <Characters>4149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27</cp:revision>
  <cp:lastPrinted>2024-03-11T05:45:00Z</cp:lastPrinted>
  <dcterms:created xsi:type="dcterms:W3CDTF">2023-11-14T09:44:00Z</dcterms:created>
  <dcterms:modified xsi:type="dcterms:W3CDTF">2024-04-23T14:06:00Z</dcterms:modified>
</cp:coreProperties>
</file>