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8419ED">
      <w:pPr>
        <w:rPr>
          <w:b/>
        </w:rPr>
      </w:pPr>
      <w:r w:rsidRPr="008419ED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126B89" w:rsidRPr="009029EA" w:rsidRDefault="00126B89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126B89" w:rsidRDefault="00126B89" w:rsidP="00607516">
                  <w:pPr>
                    <w:jc w:val="center"/>
                  </w:pPr>
                </w:p>
                <w:p w:rsidR="00126B89" w:rsidRDefault="00126B89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126B89" w:rsidRDefault="00126B89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126B89" w:rsidRPr="00607516" w:rsidRDefault="00126B89" w:rsidP="00607516"/>
                <w:p w:rsidR="00126B89" w:rsidRDefault="00126B89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126B89" w:rsidRDefault="00126B89" w:rsidP="00607516"/>
                <w:p w:rsidR="00126B89" w:rsidRDefault="00126B89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126B89" w:rsidRDefault="00126B89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126B89" w:rsidRDefault="00126B89" w:rsidP="00607516">
                  <w:r>
                    <w:t xml:space="preserve">                                           </w:t>
                  </w:r>
                </w:p>
                <w:p w:rsidR="00126B89" w:rsidRDefault="00126B89" w:rsidP="00607516">
                  <w:r>
                    <w:t xml:space="preserve">                </w:t>
                  </w:r>
                </w:p>
                <w:p w:rsidR="00126B89" w:rsidRPr="00607516" w:rsidRDefault="00126B89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126B89" w:rsidRPr="00174967" w:rsidRDefault="00126B89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126B89" w:rsidRPr="00174967" w:rsidRDefault="00126B89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126B89" w:rsidRPr="00174967" w:rsidRDefault="00126B89" w:rsidP="00ED6D5D">
                  <w:pPr>
                    <w:ind w:left="360"/>
                  </w:pPr>
                </w:p>
                <w:p w:rsidR="00126B89" w:rsidRPr="00174967" w:rsidRDefault="00126B89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---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126B89" w:rsidRPr="00174967" w:rsidRDefault="00126B89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5D3E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B36218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415D3E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8F4143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415D3E">
        <w:rPr>
          <w:rFonts w:ascii="Times New Roman" w:hAnsi="Times New Roman"/>
          <w:color w:val="000000" w:themeColor="text1"/>
          <w:sz w:val="24"/>
          <w:szCs w:val="24"/>
        </w:rPr>
        <w:t>27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126B89" w:rsidRPr="00B36218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415D3E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9</w:t>
      </w:r>
      <w:r w:rsidR="00415D3E">
        <w:rPr>
          <w:rFonts w:ascii="Times New Roman" w:hAnsi="Times New Roman"/>
          <w:bCs/>
          <w:color w:val="000000" w:themeColor="text1"/>
          <w:sz w:val="24"/>
          <w:szCs w:val="24"/>
        </w:rPr>
        <w:t>17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415D3E">
        <w:rPr>
          <w:rFonts w:ascii="Times New Roman" w:hAnsi="Times New Roman"/>
          <w:bCs/>
          <w:color w:val="000000" w:themeColor="text1"/>
          <w:sz w:val="24"/>
          <w:szCs w:val="24"/>
        </w:rPr>
        <w:t>Конечное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415D3E">
        <w:rPr>
          <w:color w:val="000000" w:themeColor="text1"/>
        </w:rPr>
        <w:t>02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5D3E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415D3E">
        <w:rPr>
          <w:color w:val="000000" w:themeColor="text1"/>
          <w:sz w:val="24"/>
          <w:szCs w:val="24"/>
        </w:rPr>
        <w:t>0</w:t>
      </w:r>
      <w:r w:rsidR="000A1C55">
        <w:rPr>
          <w:color w:val="000000" w:themeColor="text1"/>
          <w:sz w:val="24"/>
          <w:szCs w:val="24"/>
        </w:rPr>
        <w:t>2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5D3E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FB478B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B89" w:rsidRDefault="00126B89" w:rsidP="00B84933">
      <w:r>
        <w:separator/>
      </w:r>
    </w:p>
  </w:endnote>
  <w:endnote w:type="continuationSeparator" w:id="0">
    <w:p w:rsidR="00126B89" w:rsidRDefault="00126B89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B89" w:rsidRDefault="00126B89" w:rsidP="00B84933">
      <w:r>
        <w:separator/>
      </w:r>
    </w:p>
  </w:footnote>
  <w:footnote w:type="continuationSeparator" w:id="0">
    <w:p w:rsidR="00126B89" w:rsidRDefault="00126B89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2D381-6317-4AB1-BC06-43539E56E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46</TotalTime>
  <Pages>3</Pages>
  <Words>185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8</cp:revision>
  <cp:lastPrinted>2019-05-14T07:54:00Z</cp:lastPrinted>
  <dcterms:created xsi:type="dcterms:W3CDTF">2023-11-14T09:44:00Z</dcterms:created>
  <dcterms:modified xsi:type="dcterms:W3CDTF">2024-01-30T13:00:00Z</dcterms:modified>
</cp:coreProperties>
</file>