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E55035">
      <w:pPr>
        <w:rPr>
          <w:b/>
        </w:rPr>
      </w:pPr>
      <w:r w:rsidRPr="00E55035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23479A" w:rsidRPr="0021175B" w:rsidRDefault="0023479A" w:rsidP="0023479A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23479A" w:rsidRDefault="0023479A" w:rsidP="0023479A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0308024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Pr="00E2281B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23479A" w:rsidRDefault="0023479A" w:rsidP="0023479A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23479A" w:rsidRDefault="0023479A" w:rsidP="0023479A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2300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23479A" w:rsidRDefault="0023479A" w:rsidP="0023479A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с.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Щетинское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23479A" w:rsidRPr="00DE32D0" w:rsidRDefault="0023479A" w:rsidP="0023479A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DE32D0">
        <w:rPr>
          <w:rFonts w:ascii="Times New Roman" w:hAnsi="Times New Roman"/>
          <w:sz w:val="24"/>
          <w:szCs w:val="24"/>
        </w:rPr>
        <w:t xml:space="preserve">ведение </w:t>
      </w:r>
      <w:r>
        <w:rPr>
          <w:rFonts w:ascii="Times New Roman" w:hAnsi="Times New Roman"/>
          <w:sz w:val="24"/>
          <w:szCs w:val="24"/>
        </w:rPr>
        <w:t>личного подсобного хозяйства-2</w:t>
      </w:r>
      <w:r w:rsidRPr="00DE32D0">
        <w:rPr>
          <w:rFonts w:ascii="Times New Roman" w:hAnsi="Times New Roman"/>
          <w:sz w:val="24"/>
          <w:szCs w:val="24"/>
        </w:rPr>
        <w:t>.2</w:t>
      </w:r>
    </w:p>
    <w:p w:rsidR="0023479A" w:rsidRDefault="0023479A" w:rsidP="0023479A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23479A" w:rsidRDefault="0023479A" w:rsidP="0023479A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23479A" w:rsidRDefault="0023479A" w:rsidP="0023479A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23479A" w:rsidRDefault="0023479A" w:rsidP="0023479A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12.04.2024 8:00.</w:t>
      </w:r>
    </w:p>
    <w:p w:rsidR="0023479A" w:rsidRDefault="0023479A" w:rsidP="0023479A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11.05.2024 16:00.</w:t>
      </w: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</w:p>
    <w:p w:rsidR="0023479A" w:rsidRDefault="0023479A" w:rsidP="00DB6D52">
      <w:pPr>
        <w:pStyle w:val="a4"/>
        <w:rPr>
          <w:color w:val="000000" w:themeColor="text1"/>
          <w:sz w:val="24"/>
          <w:szCs w:val="24"/>
        </w:rPr>
      </w:pPr>
      <w:r w:rsidRPr="0023479A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79A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479A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3F2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5F569F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035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ECFD4-F679-4932-B487-EF136D29B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175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2024-04-09T12:27:00Z</dcterms:modified>
</cp:coreProperties>
</file>