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8C51BF">
      <w:pPr>
        <w:rPr>
          <w:b/>
        </w:rPr>
      </w:pPr>
      <w:r w:rsidRPr="008C51BF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436D7B" w:rsidRPr="0021175B" w:rsidRDefault="00436D7B" w:rsidP="00436D7B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436D7B" w:rsidRDefault="00436D7B" w:rsidP="00436D7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35:22:</w:t>
      </w:r>
      <w:r>
        <w:rPr>
          <w:rFonts w:ascii="Times New Roman" w:hAnsi="Times New Roman"/>
          <w:color w:val="000000" w:themeColor="text1"/>
          <w:sz w:val="24"/>
          <w:szCs w:val="24"/>
        </w:rPr>
        <w:t>0202023:ЗУ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436D7B" w:rsidRDefault="00436D7B" w:rsidP="00436D7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436D7B" w:rsidRDefault="00436D7B" w:rsidP="00436D7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2000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436D7B" w:rsidRDefault="00436D7B" w:rsidP="00436D7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 местоположение: 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Уломское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Бочейно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436D7B" w:rsidRPr="00DE32D0" w:rsidRDefault="00436D7B" w:rsidP="00436D7B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для</w:t>
      </w:r>
      <w:r w:rsidRPr="00E120F1">
        <w:rPr>
          <w:bCs/>
          <w:color w:val="000000" w:themeColor="text1"/>
        </w:rPr>
        <w:t xml:space="preserve"> </w:t>
      </w:r>
      <w:r>
        <w:rPr>
          <w:rFonts w:ascii="Times New Roman" w:hAnsi="Times New Roman"/>
          <w:sz w:val="24"/>
          <w:szCs w:val="24"/>
        </w:rPr>
        <w:t>индивидуального жилищного строительства -2.1</w:t>
      </w:r>
    </w:p>
    <w:p w:rsidR="00436D7B" w:rsidRDefault="00436D7B" w:rsidP="00436D7B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436D7B" w:rsidRDefault="00436D7B" w:rsidP="00436D7B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436D7B" w:rsidRDefault="00436D7B" w:rsidP="00436D7B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436D7B" w:rsidRDefault="00436D7B" w:rsidP="00436D7B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19.04.2024 8:00.</w:t>
      </w:r>
    </w:p>
    <w:p w:rsidR="00436D7B" w:rsidRDefault="00436D7B" w:rsidP="00436D7B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18.05.2024 16:00.</w:t>
      </w: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C65D76" w:rsidRDefault="00C65D76" w:rsidP="00DB6D52">
      <w:pPr>
        <w:pStyle w:val="a4"/>
        <w:rPr>
          <w:color w:val="000000" w:themeColor="text1"/>
          <w:sz w:val="24"/>
          <w:szCs w:val="24"/>
        </w:rPr>
      </w:pPr>
    </w:p>
    <w:p w:rsidR="00C65D76" w:rsidRDefault="00C65D76" w:rsidP="00DB6D52">
      <w:pPr>
        <w:pStyle w:val="a4"/>
        <w:rPr>
          <w:color w:val="000000" w:themeColor="text1"/>
          <w:sz w:val="24"/>
          <w:szCs w:val="24"/>
        </w:rPr>
      </w:pPr>
    </w:p>
    <w:p w:rsidR="00436D7B" w:rsidRDefault="00436D7B" w:rsidP="00DB6D52">
      <w:pPr>
        <w:pStyle w:val="a4"/>
        <w:rPr>
          <w:color w:val="000000" w:themeColor="text1"/>
          <w:sz w:val="24"/>
          <w:szCs w:val="24"/>
        </w:rPr>
      </w:pPr>
      <w:r w:rsidRPr="00436D7B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7B" w:rsidRDefault="00436D7B" w:rsidP="00DB6D52">
      <w:pPr>
        <w:pStyle w:val="a4"/>
        <w:rPr>
          <w:color w:val="000000" w:themeColor="text1"/>
          <w:sz w:val="24"/>
          <w:szCs w:val="24"/>
        </w:rPr>
      </w:pPr>
    </w:p>
    <w:p w:rsidR="00436D7B" w:rsidRDefault="00436D7B" w:rsidP="00DB6D52">
      <w:pPr>
        <w:pStyle w:val="a4"/>
        <w:rPr>
          <w:color w:val="000000" w:themeColor="text1"/>
          <w:sz w:val="24"/>
          <w:szCs w:val="24"/>
        </w:rPr>
      </w:pPr>
    </w:p>
    <w:p w:rsidR="00436D7B" w:rsidRDefault="00436D7B" w:rsidP="00DB6D52">
      <w:pPr>
        <w:pStyle w:val="a4"/>
        <w:rPr>
          <w:color w:val="000000" w:themeColor="text1"/>
          <w:sz w:val="24"/>
          <w:szCs w:val="24"/>
        </w:rPr>
      </w:pPr>
      <w:r w:rsidRPr="00436D7B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7B" w:rsidRDefault="00436D7B" w:rsidP="00DB6D52">
      <w:pPr>
        <w:pStyle w:val="a4"/>
        <w:rPr>
          <w:color w:val="000000" w:themeColor="text1"/>
          <w:sz w:val="24"/>
          <w:szCs w:val="24"/>
        </w:rPr>
      </w:pPr>
    </w:p>
    <w:p w:rsidR="00436D7B" w:rsidRDefault="00436D7B" w:rsidP="00DB6D52">
      <w:pPr>
        <w:pStyle w:val="a4"/>
        <w:rPr>
          <w:color w:val="000000" w:themeColor="text1"/>
          <w:sz w:val="24"/>
          <w:szCs w:val="24"/>
        </w:rPr>
      </w:pPr>
    </w:p>
    <w:sectPr w:rsidR="00436D7B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36D7B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6B62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14F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51B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5D76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3839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E3C81-10BC-4C4B-A3A7-AD36FCA16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176</TotalTime>
  <Pages>3</Pages>
  <Words>185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21</cp:revision>
  <cp:lastPrinted>2024-03-11T05:45:00Z</cp:lastPrinted>
  <dcterms:created xsi:type="dcterms:W3CDTF">2023-11-14T09:44:00Z</dcterms:created>
  <dcterms:modified xsi:type="dcterms:W3CDTF">2024-04-16T12:29:00Z</dcterms:modified>
</cp:coreProperties>
</file>