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264E56">
      <w:pPr>
        <w:rPr>
          <w:b/>
        </w:rPr>
      </w:pPr>
      <w:r w:rsidRPr="00264E5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B860E0" w:rsidRPr="0021175B" w:rsidRDefault="00B860E0" w:rsidP="00B860E0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860E0" w:rsidRDefault="00B860E0" w:rsidP="00B860E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0302005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860E0" w:rsidRDefault="00B860E0" w:rsidP="00B860E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860E0" w:rsidRDefault="00B860E0" w:rsidP="00B860E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1375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860E0" w:rsidRDefault="00B860E0" w:rsidP="00B860E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860E0" w:rsidRPr="00DE32D0" w:rsidRDefault="00B860E0" w:rsidP="00B860E0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индивидуального жилищного строительства</w:t>
      </w:r>
      <w:r>
        <w:rPr>
          <w:rFonts w:ascii="Times New Roman" w:hAnsi="Times New Roman"/>
          <w:sz w:val="24"/>
          <w:szCs w:val="24"/>
        </w:rPr>
        <w:t>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B860E0" w:rsidRDefault="00B860E0" w:rsidP="00B860E0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860E0" w:rsidRDefault="00B860E0" w:rsidP="00B860E0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B860E0" w:rsidRDefault="00B860E0" w:rsidP="00B860E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860E0" w:rsidRDefault="00B860E0" w:rsidP="00B860E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14.06.2024 8:00.</w:t>
      </w:r>
    </w:p>
    <w:p w:rsidR="005A7976" w:rsidRDefault="00B860E0" w:rsidP="00B860E0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13.07.2024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D93AC0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B860E0" w:rsidP="00DB6D52">
      <w:pPr>
        <w:pStyle w:val="a4"/>
        <w:rPr>
          <w:color w:val="000000" w:themeColor="text1"/>
          <w:sz w:val="24"/>
          <w:szCs w:val="24"/>
        </w:rPr>
      </w:pPr>
      <w:r w:rsidRPr="00B860E0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E0" w:rsidRDefault="00B860E0" w:rsidP="00DB6D52">
      <w:pPr>
        <w:pStyle w:val="a4"/>
        <w:rPr>
          <w:color w:val="000000" w:themeColor="text1"/>
          <w:sz w:val="24"/>
          <w:szCs w:val="24"/>
        </w:rPr>
      </w:pPr>
    </w:p>
    <w:p w:rsidR="00B860E0" w:rsidRDefault="00B860E0" w:rsidP="00DB6D52">
      <w:pPr>
        <w:pStyle w:val="a4"/>
        <w:rPr>
          <w:color w:val="000000" w:themeColor="text1"/>
          <w:sz w:val="24"/>
          <w:szCs w:val="24"/>
        </w:rPr>
      </w:pPr>
    </w:p>
    <w:p w:rsidR="00B860E0" w:rsidRDefault="00B860E0" w:rsidP="00DB6D52">
      <w:pPr>
        <w:pStyle w:val="a4"/>
        <w:rPr>
          <w:color w:val="000000" w:themeColor="text1"/>
          <w:sz w:val="24"/>
          <w:szCs w:val="24"/>
        </w:rPr>
      </w:pPr>
      <w:r w:rsidRPr="00B860E0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0E0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12A9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4E56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95A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58E3"/>
    <w:rsid w:val="0059773E"/>
    <w:rsid w:val="005A0B77"/>
    <w:rsid w:val="005A2432"/>
    <w:rsid w:val="005A38B0"/>
    <w:rsid w:val="005A5ACC"/>
    <w:rsid w:val="005A7976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0738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860E0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4B6D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A3095-7779-48D5-807F-6ABC7C3D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184</TotalTime>
  <Pages>3</Pages>
  <Words>184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25</cp:revision>
  <cp:lastPrinted>2024-03-11T05:45:00Z</cp:lastPrinted>
  <dcterms:created xsi:type="dcterms:W3CDTF">2023-11-14T09:44:00Z</dcterms:created>
  <dcterms:modified xsi:type="dcterms:W3CDTF">2024-06-07T07:26:00Z</dcterms:modified>
</cp:coreProperties>
</file>