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362150">
      <w:pPr>
        <w:rPr>
          <w:b/>
        </w:rPr>
      </w:pPr>
      <w:r w:rsidRPr="00362150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B3543" w:rsidRPr="009029EA" w:rsidRDefault="000B354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B3543" w:rsidRDefault="000B3543" w:rsidP="00607516">
                  <w:pPr>
                    <w:jc w:val="center"/>
                  </w:pPr>
                </w:p>
                <w:p w:rsidR="000B3543" w:rsidRDefault="000B354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B3543" w:rsidRDefault="000B354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B3543" w:rsidRPr="00607516" w:rsidRDefault="000B3543" w:rsidP="00607516"/>
                <w:p w:rsidR="000B3543" w:rsidRDefault="000B354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B3543" w:rsidRDefault="000B3543" w:rsidP="00607516"/>
                <w:p w:rsidR="000B3543" w:rsidRDefault="000B354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B3543" w:rsidRDefault="000B354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B3543" w:rsidRDefault="000B3543" w:rsidP="00607516">
                  <w:r>
                    <w:t xml:space="preserve">                                           </w:t>
                  </w:r>
                </w:p>
                <w:p w:rsidR="000B3543" w:rsidRDefault="000B3543" w:rsidP="00607516">
                  <w:r>
                    <w:t xml:space="preserve">                </w:t>
                  </w:r>
                </w:p>
                <w:p w:rsidR="000B3543" w:rsidRPr="00607516" w:rsidRDefault="000B354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B3543" w:rsidRPr="00174967" w:rsidRDefault="000B354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B3543" w:rsidRPr="00174967" w:rsidRDefault="000B354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B3543" w:rsidRPr="00174967" w:rsidRDefault="000B3543" w:rsidP="00ED6D5D">
                  <w:pPr>
                    <w:ind w:left="360"/>
                  </w:pPr>
                </w:p>
                <w:p w:rsidR="000B3543" w:rsidRPr="00174967" w:rsidRDefault="000B354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---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B3543" w:rsidRPr="00174967" w:rsidRDefault="000B354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5D3E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415D3E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9</w:t>
      </w:r>
      <w:r w:rsidR="008F4143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01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F4444A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F4444A">
        <w:rPr>
          <w:rFonts w:ascii="Times New Roman" w:hAnsi="Times New Roman"/>
          <w:bCs/>
          <w:color w:val="000000" w:themeColor="text1"/>
          <w:sz w:val="24"/>
          <w:szCs w:val="24"/>
        </w:rPr>
        <w:t>756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F4444A">
        <w:rPr>
          <w:rFonts w:ascii="Times New Roman" w:hAnsi="Times New Roman"/>
          <w:bCs/>
          <w:color w:val="000000" w:themeColor="text1"/>
          <w:sz w:val="24"/>
          <w:szCs w:val="24"/>
        </w:rPr>
        <w:t>Суд</w:t>
      </w:r>
      <w:r w:rsidR="000B3543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 w:rsidR="000B354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F4444A"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F4444A">
        <w:rPr>
          <w:rFonts w:ascii="Times New Roman" w:hAnsi="Times New Roman"/>
          <w:bCs/>
          <w:color w:val="000000" w:themeColor="text1"/>
          <w:sz w:val="24"/>
          <w:szCs w:val="24"/>
        </w:rPr>
        <w:t>Суда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F4444A" w:rsidRPr="00F4444A" w:rsidRDefault="00F4444A" w:rsidP="00F4444A">
      <w:pPr>
        <w:tabs>
          <w:tab w:val="left" w:pos="709"/>
        </w:tabs>
        <w:jc w:val="both"/>
      </w:pPr>
      <w:r>
        <w:rPr>
          <w:bCs/>
          <w:color w:val="000000" w:themeColor="text1"/>
        </w:rPr>
        <w:tab/>
      </w:r>
      <w:r w:rsidR="00B40BA3" w:rsidRPr="00F4444A">
        <w:rPr>
          <w:bCs/>
          <w:color w:val="000000" w:themeColor="text1"/>
        </w:rPr>
        <w:t xml:space="preserve">- вид разрешенного использования: </w:t>
      </w:r>
      <w:r w:rsidRPr="00F4444A">
        <w:t>приусадебный участок личного подсобного хозяйства (код 2.2).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F4444A">
        <w:rPr>
          <w:color w:val="000000" w:themeColor="text1"/>
        </w:rPr>
        <w:t>16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5D3E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F4444A">
        <w:rPr>
          <w:color w:val="000000" w:themeColor="text1"/>
          <w:sz w:val="24"/>
          <w:szCs w:val="24"/>
        </w:rPr>
        <w:t>16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5D3E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7376E7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23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543" w:rsidRDefault="000B3543" w:rsidP="00B84933">
      <w:r>
        <w:separator/>
      </w:r>
    </w:p>
  </w:endnote>
  <w:endnote w:type="continuationSeparator" w:id="0">
    <w:p w:rsidR="000B3543" w:rsidRDefault="000B354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543" w:rsidRDefault="000B3543" w:rsidP="00B84933">
      <w:r>
        <w:separator/>
      </w:r>
    </w:p>
  </w:footnote>
  <w:footnote w:type="continuationSeparator" w:id="0">
    <w:p w:rsidR="000B3543" w:rsidRDefault="000B3543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3543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8CE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81B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150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376E7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83D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4A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35C80-E07D-4FAE-A4EC-7C53BAD2E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65</TotalTime>
  <Pages>3</Pages>
  <Words>187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12</cp:revision>
  <cp:lastPrinted>2024-02-06T07:53:00Z</cp:lastPrinted>
  <dcterms:created xsi:type="dcterms:W3CDTF">2023-11-14T09:44:00Z</dcterms:created>
  <dcterms:modified xsi:type="dcterms:W3CDTF">2024-02-12T14:00:00Z</dcterms:modified>
</cp:coreProperties>
</file>