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6D7657">
      <w:pPr>
        <w:rPr>
          <w:b/>
        </w:rPr>
      </w:pPr>
      <w:r w:rsidRPr="006D7657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F86F03" w:rsidRPr="009029EA" w:rsidRDefault="00F86F03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F86F03" w:rsidRDefault="00F86F03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F86F03" w:rsidRDefault="00F86F03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F86F03" w:rsidRDefault="00F86F03" w:rsidP="00607516">
                  <w:pPr>
                    <w:jc w:val="center"/>
                  </w:pPr>
                </w:p>
                <w:p w:rsidR="00F86F03" w:rsidRDefault="00F86F03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F86F03" w:rsidRDefault="00F86F03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F86F03" w:rsidRPr="00607516" w:rsidRDefault="00F86F03" w:rsidP="00607516"/>
                <w:p w:rsidR="00F86F03" w:rsidRDefault="00F86F03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F86F03" w:rsidRDefault="00F86F03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F86F03" w:rsidRDefault="00F86F03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F86F03" w:rsidRDefault="00F86F03" w:rsidP="00607516"/>
                <w:p w:rsidR="00F86F03" w:rsidRDefault="00F86F03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F86F03" w:rsidRDefault="00F86F03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F86F03" w:rsidRDefault="00F86F03" w:rsidP="00607516">
                  <w:r>
                    <w:t xml:space="preserve">                                           </w:t>
                  </w:r>
                </w:p>
                <w:p w:rsidR="00F86F03" w:rsidRDefault="00F86F03" w:rsidP="00607516">
                  <w:r>
                    <w:t xml:space="preserve">                </w:t>
                  </w:r>
                </w:p>
                <w:p w:rsidR="00F86F03" w:rsidRPr="00607516" w:rsidRDefault="00F86F03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F86F03" w:rsidRPr="00174967" w:rsidRDefault="00F86F03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F86F03" w:rsidRPr="00174967" w:rsidRDefault="00F86F03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F86F03" w:rsidRPr="00174967" w:rsidRDefault="00F86F03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F86F03" w:rsidRPr="00174967" w:rsidRDefault="00F86F03" w:rsidP="00ED6D5D">
                  <w:pPr>
                    <w:ind w:left="360"/>
                  </w:pPr>
                </w:p>
                <w:p w:rsidR="00F86F03" w:rsidRPr="00174967" w:rsidRDefault="00F86F03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F86F03" w:rsidRPr="00174967" w:rsidRDefault="00F86F03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F86F03" w:rsidRPr="00174967" w:rsidRDefault="00F86F03" w:rsidP="00ED6D5D">
                  <w:pPr>
                    <w:ind w:left="360"/>
                  </w:pPr>
                  <w:r w:rsidRPr="00174967">
                    <w:t>---</w:t>
                  </w:r>
                </w:p>
                <w:p w:rsidR="00F86F03" w:rsidRPr="00174967" w:rsidRDefault="00F86F03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F86F03" w:rsidRPr="00174967" w:rsidRDefault="00F86F03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F77707">
        <w:rPr>
          <w:color w:val="000000" w:themeColor="text1"/>
          <w:sz w:val="24"/>
          <w:szCs w:val="24"/>
        </w:rPr>
        <w:t>собственность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3036D6"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 w:rsidR="00416900" w:rsidRPr="00B3621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3036D6">
        <w:rPr>
          <w:rFonts w:ascii="Times New Roman" w:hAnsi="Times New Roman"/>
          <w:color w:val="000000" w:themeColor="text1"/>
          <w:sz w:val="24"/>
          <w:szCs w:val="24"/>
        </w:rPr>
        <w:t>30</w:t>
      </w:r>
      <w:r w:rsidR="00F86F03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8F4143" w:rsidRPr="00B3621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3036D6">
        <w:rPr>
          <w:rFonts w:ascii="Times New Roman" w:hAnsi="Times New Roman"/>
          <w:color w:val="000000" w:themeColor="text1"/>
          <w:sz w:val="24"/>
          <w:szCs w:val="24"/>
        </w:rPr>
        <w:t>04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3036D6"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 w:rsidR="003036D6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3036D6">
        <w:rPr>
          <w:rFonts w:ascii="Times New Roman" w:hAnsi="Times New Roman"/>
          <w:bCs/>
          <w:color w:val="000000" w:themeColor="text1"/>
          <w:sz w:val="24"/>
          <w:szCs w:val="24"/>
        </w:rPr>
        <w:t>1028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сельское поселение</w:t>
      </w:r>
      <w:r w:rsidR="003036D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Югское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proofErr w:type="spellStart"/>
      <w:r w:rsidR="003036D6">
        <w:rPr>
          <w:rFonts w:ascii="Times New Roman" w:hAnsi="Times New Roman"/>
          <w:bCs/>
          <w:color w:val="000000" w:themeColor="text1"/>
          <w:sz w:val="24"/>
          <w:szCs w:val="24"/>
        </w:rPr>
        <w:t>Карпово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Pr="00E120F1" w:rsidRDefault="00E120F1" w:rsidP="00E120F1">
      <w:pPr>
        <w:tabs>
          <w:tab w:val="left" w:pos="709"/>
        </w:tabs>
        <w:jc w:val="both"/>
        <w:rPr>
          <w:rFonts w:ascii="Calibri" w:hAnsi="Calibri"/>
        </w:rPr>
      </w:pPr>
      <w:r>
        <w:rPr>
          <w:bCs/>
          <w:color w:val="000000" w:themeColor="text1"/>
        </w:rPr>
        <w:t xml:space="preserve">         </w:t>
      </w:r>
      <w:r w:rsidR="00B40BA3" w:rsidRPr="00E120F1">
        <w:rPr>
          <w:bCs/>
          <w:color w:val="000000" w:themeColor="text1"/>
        </w:rPr>
        <w:t xml:space="preserve">- вид разрешенного использования: </w:t>
      </w:r>
      <w:r w:rsidR="003036D6">
        <w:rPr>
          <w:bCs/>
          <w:color w:val="000000" w:themeColor="text1"/>
        </w:rPr>
        <w:t xml:space="preserve">для </w:t>
      </w:r>
      <w:r w:rsidR="00696CAF" w:rsidRPr="00696CAF">
        <w:t>индивидуально</w:t>
      </w:r>
      <w:r w:rsidR="003036D6">
        <w:t>го</w:t>
      </w:r>
      <w:r w:rsidR="00696CAF" w:rsidRPr="00696CAF">
        <w:t xml:space="preserve"> жилищно</w:t>
      </w:r>
      <w:r w:rsidR="003036D6">
        <w:t>го</w:t>
      </w:r>
      <w:r w:rsidR="00696CAF" w:rsidRPr="00696CAF">
        <w:t xml:space="preserve"> строительств</w:t>
      </w:r>
      <w:r w:rsidR="003036D6">
        <w:t xml:space="preserve">а </w:t>
      </w:r>
      <w:r w:rsidRPr="00E120F1">
        <w:t>-2.</w:t>
      </w:r>
      <w:r w:rsidR="000E732F">
        <w:t>1</w:t>
      </w:r>
      <w:r w:rsidRPr="00E120F1">
        <w:t>.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696CAF">
        <w:rPr>
          <w:color w:val="000000" w:themeColor="text1"/>
        </w:rPr>
        <w:t>22</w:t>
      </w:r>
      <w:r w:rsidR="009E4463">
        <w:rPr>
          <w:color w:val="000000" w:themeColor="text1"/>
        </w:rPr>
        <w:t>.</w:t>
      </w:r>
      <w:r w:rsidR="00126B89">
        <w:rPr>
          <w:color w:val="000000" w:themeColor="text1"/>
        </w:rPr>
        <w:t>0</w:t>
      </w:r>
      <w:r w:rsidR="00E120F1">
        <w:rPr>
          <w:color w:val="000000" w:themeColor="text1"/>
        </w:rPr>
        <w:t>3</w:t>
      </w:r>
      <w:r w:rsidR="00B40BA3">
        <w:rPr>
          <w:color w:val="000000" w:themeColor="text1"/>
        </w:rPr>
        <w:t>.202</w:t>
      </w:r>
      <w:r w:rsidR="00126B89">
        <w:rPr>
          <w:color w:val="000000" w:themeColor="text1"/>
        </w:rPr>
        <w:t>4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696CAF">
        <w:rPr>
          <w:color w:val="000000" w:themeColor="text1"/>
          <w:sz w:val="24"/>
          <w:szCs w:val="24"/>
        </w:rPr>
        <w:t>20</w:t>
      </w:r>
      <w:r w:rsidR="009E4463">
        <w:rPr>
          <w:color w:val="000000" w:themeColor="text1"/>
          <w:sz w:val="24"/>
          <w:szCs w:val="24"/>
        </w:rPr>
        <w:t>.</w:t>
      </w:r>
      <w:r w:rsidR="00126B89">
        <w:rPr>
          <w:color w:val="000000" w:themeColor="text1"/>
          <w:sz w:val="24"/>
          <w:szCs w:val="24"/>
        </w:rPr>
        <w:t>0</w:t>
      </w:r>
      <w:r w:rsidR="00F77707">
        <w:rPr>
          <w:color w:val="000000" w:themeColor="text1"/>
          <w:sz w:val="24"/>
          <w:szCs w:val="24"/>
        </w:rPr>
        <w:t>4</w:t>
      </w:r>
      <w:r>
        <w:rPr>
          <w:color w:val="000000" w:themeColor="text1"/>
          <w:sz w:val="24"/>
          <w:szCs w:val="24"/>
        </w:rPr>
        <w:t>.202</w:t>
      </w:r>
      <w:r w:rsidR="00126B89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FB478B" w:rsidRPr="002D6AB4" w:rsidRDefault="003036D6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6390640" cy="90251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78B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F03" w:rsidRDefault="00F86F03" w:rsidP="00B84933">
      <w:r>
        <w:separator/>
      </w:r>
    </w:p>
  </w:endnote>
  <w:endnote w:type="continuationSeparator" w:id="0">
    <w:p w:rsidR="00F86F03" w:rsidRDefault="00F86F03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F03" w:rsidRDefault="00F86F03" w:rsidP="00B84933">
      <w:r>
        <w:separator/>
      </w:r>
    </w:p>
  </w:footnote>
  <w:footnote w:type="continuationSeparator" w:id="0">
    <w:p w:rsidR="00F86F03" w:rsidRDefault="00F86F03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36D6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657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58621-F163-414E-B97E-35D858FDD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159</TotalTime>
  <Pages>2</Pages>
  <Words>185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Бахирева</cp:lastModifiedBy>
  <cp:revision>17</cp:revision>
  <cp:lastPrinted>2024-03-11T05:45:00Z</cp:lastPrinted>
  <dcterms:created xsi:type="dcterms:W3CDTF">2023-11-14T09:44:00Z</dcterms:created>
  <dcterms:modified xsi:type="dcterms:W3CDTF">2024-03-19T13:57:00Z</dcterms:modified>
</cp:coreProperties>
</file>