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A5AC7">
      <w:pPr>
        <w:rPr>
          <w:b/>
        </w:rPr>
      </w:pPr>
      <w:r w:rsidRPr="00FA5AC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C23D0" w:rsidRPr="009029EA" w:rsidRDefault="007C23D0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C23D0" w:rsidRDefault="007C23D0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C23D0" w:rsidRDefault="007C23D0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C23D0" w:rsidRDefault="007C23D0" w:rsidP="00607516">
                  <w:pPr>
                    <w:jc w:val="center"/>
                  </w:pPr>
                </w:p>
                <w:p w:rsidR="007C23D0" w:rsidRDefault="007C23D0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C23D0" w:rsidRDefault="007C23D0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C23D0" w:rsidRPr="00607516" w:rsidRDefault="007C23D0" w:rsidP="00607516"/>
                <w:p w:rsidR="007C23D0" w:rsidRDefault="007C23D0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C23D0" w:rsidRDefault="007C23D0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C23D0" w:rsidRDefault="007C23D0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C23D0" w:rsidRDefault="007C23D0" w:rsidP="00607516"/>
                <w:p w:rsidR="007C23D0" w:rsidRDefault="007C23D0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C23D0" w:rsidRDefault="007C23D0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C23D0" w:rsidRDefault="007C23D0" w:rsidP="00607516">
                  <w:r>
                    <w:t xml:space="preserve">                                           </w:t>
                  </w:r>
                </w:p>
                <w:p w:rsidR="007C23D0" w:rsidRDefault="007C23D0" w:rsidP="00607516">
                  <w:r>
                    <w:t xml:space="preserve">                </w:t>
                  </w:r>
                </w:p>
                <w:p w:rsidR="007C23D0" w:rsidRPr="00607516" w:rsidRDefault="007C23D0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C23D0" w:rsidRPr="00174967" w:rsidRDefault="007C23D0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C23D0" w:rsidRPr="00174967" w:rsidRDefault="007C23D0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C23D0" w:rsidRPr="00174967" w:rsidRDefault="007C23D0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C23D0" w:rsidRPr="00174967" w:rsidRDefault="007C23D0" w:rsidP="00ED6D5D">
                  <w:pPr>
                    <w:ind w:left="360"/>
                  </w:pPr>
                </w:p>
                <w:p w:rsidR="007C23D0" w:rsidRPr="00174967" w:rsidRDefault="007C23D0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C23D0" w:rsidRPr="00174967" w:rsidRDefault="007C23D0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C23D0" w:rsidRPr="00174967" w:rsidRDefault="007C23D0" w:rsidP="00ED6D5D">
                  <w:pPr>
                    <w:ind w:left="360"/>
                  </w:pPr>
                  <w:r w:rsidRPr="00174967">
                    <w:t>---</w:t>
                  </w:r>
                </w:p>
                <w:p w:rsidR="007C23D0" w:rsidRPr="00174967" w:rsidRDefault="007C23D0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C23D0" w:rsidRPr="00174967" w:rsidRDefault="007C23D0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7C23D0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C23D0">
        <w:rPr>
          <w:rFonts w:ascii="Times New Roman" w:hAnsi="Times New Roman"/>
          <w:color w:val="000000" w:themeColor="text1"/>
          <w:sz w:val="24"/>
          <w:szCs w:val="24"/>
        </w:rPr>
        <w:t>03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C23D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C23D0">
        <w:rPr>
          <w:rFonts w:ascii="Times New Roman" w:hAnsi="Times New Roman"/>
          <w:color w:val="000000" w:themeColor="text1"/>
          <w:sz w:val="24"/>
          <w:szCs w:val="24"/>
        </w:rPr>
        <w:t>34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16900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7C23D0">
        <w:rPr>
          <w:rFonts w:ascii="Times New Roman" w:hAnsi="Times New Roman"/>
          <w:bCs/>
          <w:color w:val="000000" w:themeColor="text1"/>
          <w:sz w:val="24"/>
          <w:szCs w:val="24"/>
        </w:rPr>
        <w:t>928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7C23D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7C23D0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7C23D0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="007C23D0">
        <w:rPr>
          <w:rFonts w:ascii="Times New Roman" w:hAnsi="Times New Roman"/>
          <w:bCs/>
          <w:color w:val="000000" w:themeColor="text1"/>
          <w:sz w:val="24"/>
          <w:szCs w:val="24"/>
        </w:rPr>
        <w:t>Ильинское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126B89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жилищного строительства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8F4143">
        <w:rPr>
          <w:color w:val="000000" w:themeColor="text1"/>
        </w:rPr>
        <w:t>1</w:t>
      </w:r>
      <w:r w:rsidR="00126B89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6900">
        <w:rPr>
          <w:color w:val="000000" w:themeColor="text1"/>
        </w:rPr>
        <w:t>1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8F4143">
        <w:rPr>
          <w:color w:val="000000" w:themeColor="text1"/>
          <w:sz w:val="24"/>
          <w:szCs w:val="24"/>
        </w:rPr>
        <w:t>1</w:t>
      </w:r>
      <w:r w:rsidR="00126B89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6900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7C23D0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56815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56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D0" w:rsidRDefault="007C23D0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3D0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3D0" w:rsidRDefault="007C23D0" w:rsidP="00B84933">
      <w:r>
        <w:separator/>
      </w:r>
    </w:p>
  </w:endnote>
  <w:endnote w:type="continuationSeparator" w:id="0">
    <w:p w:rsidR="007C23D0" w:rsidRDefault="007C23D0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3D0" w:rsidRDefault="007C23D0" w:rsidP="00B84933">
      <w:r>
        <w:separator/>
      </w:r>
    </w:p>
  </w:footnote>
  <w:footnote w:type="continuationSeparator" w:id="0">
    <w:p w:rsidR="007C23D0" w:rsidRDefault="007C23D0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3D0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6F88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5AC7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8AE55-4321-494C-8180-792967B9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40</TotalTime>
  <Pages>3</Pages>
  <Words>184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5</cp:revision>
  <cp:lastPrinted>2019-05-14T07:54:00Z</cp:lastPrinted>
  <dcterms:created xsi:type="dcterms:W3CDTF">2023-11-14T09:44:00Z</dcterms:created>
  <dcterms:modified xsi:type="dcterms:W3CDTF">2024-01-16T13:25:00Z</dcterms:modified>
</cp:coreProperties>
</file>