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204185">
      <w:pPr>
        <w:rPr>
          <w:b/>
        </w:rPr>
      </w:pPr>
      <w:r w:rsidRPr="00204185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AE5DB7" w:rsidRPr="009029EA" w:rsidRDefault="00AE5DB7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AE5DB7" w:rsidRDefault="00AE5DB7" w:rsidP="00607516">
                  <w:pPr>
                    <w:jc w:val="center"/>
                  </w:pPr>
                </w:p>
                <w:p w:rsidR="00AE5DB7" w:rsidRDefault="00AE5DB7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AE5DB7" w:rsidRDefault="00AE5DB7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AE5DB7" w:rsidRPr="00607516" w:rsidRDefault="00AE5DB7" w:rsidP="00607516"/>
                <w:p w:rsidR="00AE5DB7" w:rsidRDefault="00AE5DB7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AE5DB7" w:rsidRDefault="00AE5DB7" w:rsidP="00607516"/>
                <w:p w:rsidR="00AE5DB7" w:rsidRDefault="00AE5DB7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AE5DB7" w:rsidRDefault="00AE5DB7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AE5DB7" w:rsidRDefault="00AE5DB7" w:rsidP="00607516">
                  <w:r>
                    <w:t xml:space="preserve">                                           </w:t>
                  </w:r>
                </w:p>
                <w:p w:rsidR="00AE5DB7" w:rsidRDefault="00AE5DB7" w:rsidP="00607516">
                  <w:r>
                    <w:t xml:space="preserve">                </w:t>
                  </w:r>
                </w:p>
                <w:p w:rsidR="00AE5DB7" w:rsidRPr="00607516" w:rsidRDefault="00AE5DB7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AE5DB7" w:rsidRPr="00174967" w:rsidRDefault="00AE5DB7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AE5DB7" w:rsidRPr="00174967" w:rsidRDefault="00AE5DB7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AE5DB7" w:rsidRPr="00174967" w:rsidRDefault="00AE5DB7" w:rsidP="00ED6D5D">
                  <w:pPr>
                    <w:ind w:left="360"/>
                  </w:pPr>
                </w:p>
                <w:p w:rsidR="00AE5DB7" w:rsidRPr="00174967" w:rsidRDefault="00AE5DB7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---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AE5DB7" w:rsidRPr="00174967" w:rsidRDefault="00AE5DB7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D96900" w:rsidRPr="0021175B" w:rsidRDefault="00D96900" w:rsidP="00D96900">
      <w:pPr>
        <w:pStyle w:val="a4"/>
        <w:ind w:firstLine="540"/>
        <w:jc w:val="left"/>
        <w:rPr>
          <w:bCs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>в собственность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D96900" w:rsidRDefault="00D96900" w:rsidP="00D96900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условный 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кадастровый номер 35:22:</w:t>
      </w:r>
      <w:r>
        <w:rPr>
          <w:rFonts w:ascii="Times New Roman" w:hAnsi="Times New Roman"/>
          <w:color w:val="000000" w:themeColor="text1"/>
          <w:sz w:val="24"/>
          <w:szCs w:val="24"/>
        </w:rPr>
        <w:t>0310001:ЗУ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D96900" w:rsidRDefault="00D96900" w:rsidP="00D96900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D96900" w:rsidRDefault="00D96900" w:rsidP="00D96900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площадь 2000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D96900" w:rsidRDefault="00D96900" w:rsidP="00D96900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ab/>
        <w:t xml:space="preserve">-местоположение: 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Вологодская область, Череповецкий район,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Югское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сельское поселение, д. Починок;</w:t>
      </w:r>
      <w:proofErr w:type="gramEnd"/>
    </w:p>
    <w:p w:rsidR="00D96900" w:rsidRPr="00DE32D0" w:rsidRDefault="00D96900" w:rsidP="00D96900">
      <w:pPr>
        <w:pStyle w:val="ab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bCs/>
          <w:color w:val="000000" w:themeColor="text1"/>
        </w:rPr>
        <w:t xml:space="preserve">            </w:t>
      </w:r>
      <w:proofErr w:type="gramStart"/>
      <w:r w:rsidRPr="007F18DB">
        <w:rPr>
          <w:rFonts w:ascii="Times New Roman" w:hAnsi="Times New Roman"/>
          <w:bCs/>
          <w:color w:val="000000" w:themeColor="text1"/>
          <w:sz w:val="24"/>
          <w:szCs w:val="24"/>
        </w:rPr>
        <w:t>- вид разрешенного использования:</w:t>
      </w:r>
      <w:r w:rsidRPr="00E120F1">
        <w:rPr>
          <w:bCs/>
          <w:color w:val="000000" w:themeColor="text1"/>
        </w:rPr>
        <w:t xml:space="preserve"> </w:t>
      </w:r>
      <w:r w:rsidRPr="008D30C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>ведения личного подсобного хозяйства-2.2</w:t>
      </w:r>
      <w:proofErr w:type="gramEnd"/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96900" w:rsidRDefault="00D96900" w:rsidP="00D96900">
      <w:pPr>
        <w:pStyle w:val="ab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20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осуществляется в соответствии со ст. 39.18 Земельного кодекса Российской Федерации.</w:t>
      </w:r>
    </w:p>
    <w:p w:rsidR="00D96900" w:rsidRDefault="00D96900" w:rsidP="00D96900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продаже земельного участка в письменном виде лично или посредством почтовой связи.</w:t>
      </w:r>
    </w:p>
    <w:p w:rsidR="00D96900" w:rsidRDefault="00D96900" w:rsidP="00D96900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D96900" w:rsidRDefault="00D96900" w:rsidP="00D96900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Дата начала приема заявлений: 19.04.2024 8:00.</w:t>
      </w:r>
    </w:p>
    <w:p w:rsidR="00D96900" w:rsidRDefault="00D96900" w:rsidP="00D96900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Дата окончания приема заявлений: 18.05.2024 16:00.</w:t>
      </w:r>
    </w:p>
    <w:p w:rsidR="0067314F" w:rsidRDefault="0067314F" w:rsidP="00DB6D52">
      <w:pPr>
        <w:pStyle w:val="a4"/>
        <w:rPr>
          <w:color w:val="000000" w:themeColor="text1"/>
          <w:sz w:val="24"/>
          <w:szCs w:val="24"/>
        </w:rPr>
      </w:pPr>
    </w:p>
    <w:p w:rsidR="0067314F" w:rsidRDefault="0067314F" w:rsidP="00DB6D52">
      <w:pPr>
        <w:pStyle w:val="a4"/>
        <w:rPr>
          <w:color w:val="000000" w:themeColor="text1"/>
          <w:sz w:val="24"/>
          <w:szCs w:val="24"/>
        </w:rPr>
      </w:pPr>
    </w:p>
    <w:p w:rsidR="0067314F" w:rsidRDefault="0067314F" w:rsidP="00DB6D52">
      <w:pPr>
        <w:pStyle w:val="a4"/>
        <w:rPr>
          <w:color w:val="000000" w:themeColor="text1"/>
          <w:sz w:val="24"/>
          <w:szCs w:val="24"/>
        </w:rPr>
      </w:pPr>
    </w:p>
    <w:p w:rsidR="0067314F" w:rsidRDefault="0067314F" w:rsidP="00DB6D52">
      <w:pPr>
        <w:pStyle w:val="a4"/>
        <w:rPr>
          <w:color w:val="000000" w:themeColor="text1"/>
          <w:sz w:val="24"/>
          <w:szCs w:val="24"/>
        </w:rPr>
      </w:pPr>
    </w:p>
    <w:p w:rsidR="0067314F" w:rsidRDefault="0067314F" w:rsidP="00DB6D52">
      <w:pPr>
        <w:pStyle w:val="a4"/>
        <w:rPr>
          <w:color w:val="000000" w:themeColor="text1"/>
          <w:sz w:val="24"/>
          <w:szCs w:val="24"/>
        </w:rPr>
      </w:pPr>
    </w:p>
    <w:p w:rsidR="0067314F" w:rsidRDefault="0067314F" w:rsidP="00DB6D52">
      <w:pPr>
        <w:pStyle w:val="a4"/>
        <w:rPr>
          <w:color w:val="000000" w:themeColor="text1"/>
          <w:sz w:val="24"/>
          <w:szCs w:val="24"/>
        </w:rPr>
      </w:pPr>
    </w:p>
    <w:p w:rsidR="00C65D76" w:rsidRDefault="00C65D76" w:rsidP="00DB6D52">
      <w:pPr>
        <w:pStyle w:val="a4"/>
        <w:rPr>
          <w:color w:val="000000" w:themeColor="text1"/>
          <w:sz w:val="24"/>
          <w:szCs w:val="24"/>
        </w:rPr>
      </w:pPr>
    </w:p>
    <w:p w:rsidR="00436D7B" w:rsidRDefault="00436D7B" w:rsidP="00DB6D52">
      <w:pPr>
        <w:pStyle w:val="a4"/>
        <w:rPr>
          <w:color w:val="000000" w:themeColor="text1"/>
          <w:sz w:val="24"/>
          <w:szCs w:val="24"/>
        </w:rPr>
      </w:pPr>
    </w:p>
    <w:p w:rsidR="006E7B24" w:rsidRDefault="00D96900" w:rsidP="00DB6D52">
      <w:pPr>
        <w:pStyle w:val="a4"/>
        <w:rPr>
          <w:color w:val="000000" w:themeColor="text1"/>
          <w:sz w:val="24"/>
          <w:szCs w:val="24"/>
        </w:rPr>
      </w:pPr>
      <w:r w:rsidRPr="00D96900">
        <w:rPr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7957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D7B" w:rsidRDefault="00436D7B" w:rsidP="00DB6D52">
      <w:pPr>
        <w:pStyle w:val="a4"/>
        <w:rPr>
          <w:color w:val="000000" w:themeColor="text1"/>
          <w:sz w:val="24"/>
          <w:szCs w:val="24"/>
        </w:rPr>
      </w:pPr>
    </w:p>
    <w:p w:rsidR="00436D7B" w:rsidRDefault="00436D7B" w:rsidP="00DB6D52">
      <w:pPr>
        <w:pStyle w:val="a4"/>
        <w:rPr>
          <w:color w:val="000000" w:themeColor="text1"/>
          <w:sz w:val="24"/>
          <w:szCs w:val="24"/>
        </w:rPr>
      </w:pPr>
    </w:p>
    <w:sectPr w:rsidR="00436D7B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5DB7" w:rsidRDefault="00AE5DB7" w:rsidP="00B84933">
      <w:r>
        <w:separator/>
      </w:r>
    </w:p>
  </w:endnote>
  <w:endnote w:type="continuationSeparator" w:id="0">
    <w:p w:rsidR="00AE5DB7" w:rsidRDefault="00AE5DB7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5DB7" w:rsidRDefault="00AE5DB7" w:rsidP="00B84933">
      <w:r>
        <w:separator/>
      </w:r>
    </w:p>
  </w:footnote>
  <w:footnote w:type="continuationSeparator" w:id="0">
    <w:p w:rsidR="00AE5DB7" w:rsidRDefault="00AE5DB7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E732F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1D8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4185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0215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093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36D7B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6B62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1F4"/>
    <w:rsid w:val="00672A2C"/>
    <w:rsid w:val="0067314F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96CAF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E7B24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5F7F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BA2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18DB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51B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354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14B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5DB7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696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5D76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84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900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0F1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6D6"/>
    <w:rsid w:val="00E77853"/>
    <w:rsid w:val="00E81C97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3839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707"/>
    <w:rsid w:val="00F7798B"/>
    <w:rsid w:val="00F80E38"/>
    <w:rsid w:val="00F840C2"/>
    <w:rsid w:val="00F86F03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88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D54F0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75567-2D45-437F-B631-457D6D0F5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178</TotalTime>
  <Pages>2</Pages>
  <Words>175</Words>
  <Characters>4116</Characters>
  <Application>Microsoft Office Word</Application>
  <DocSecurity>0</DocSecurity>
  <Lines>34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4283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Румянцева</cp:lastModifiedBy>
  <cp:revision>23</cp:revision>
  <cp:lastPrinted>2024-03-11T05:45:00Z</cp:lastPrinted>
  <dcterms:created xsi:type="dcterms:W3CDTF">2023-11-14T09:44:00Z</dcterms:created>
  <dcterms:modified xsi:type="dcterms:W3CDTF">2024-04-16T12:37:00Z</dcterms:modified>
</cp:coreProperties>
</file>