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10AB0">
      <w:pPr>
        <w:rPr>
          <w:b/>
        </w:rPr>
      </w:pPr>
      <w:r w:rsidRPr="00D10AB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891B7F" w:rsidRPr="009029EA" w:rsidRDefault="00891B7F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891B7F" w:rsidRDefault="00891B7F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891B7F" w:rsidRDefault="00891B7F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891B7F" w:rsidRDefault="00891B7F" w:rsidP="00607516">
                  <w:pPr>
                    <w:jc w:val="center"/>
                  </w:pPr>
                </w:p>
                <w:p w:rsidR="00891B7F" w:rsidRDefault="00891B7F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891B7F" w:rsidRDefault="00891B7F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891B7F" w:rsidRPr="00607516" w:rsidRDefault="00891B7F" w:rsidP="00607516"/>
                <w:p w:rsidR="00891B7F" w:rsidRDefault="00891B7F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891B7F" w:rsidRDefault="00891B7F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891B7F" w:rsidRDefault="00891B7F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891B7F" w:rsidRDefault="00891B7F" w:rsidP="00607516"/>
                <w:p w:rsidR="00891B7F" w:rsidRDefault="00891B7F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891B7F" w:rsidRDefault="00891B7F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891B7F" w:rsidRDefault="00891B7F" w:rsidP="00607516">
                  <w:r>
                    <w:t xml:space="preserve">                                           </w:t>
                  </w:r>
                </w:p>
                <w:p w:rsidR="00891B7F" w:rsidRDefault="00891B7F" w:rsidP="00607516">
                  <w:r>
                    <w:t xml:space="preserve">                </w:t>
                  </w:r>
                </w:p>
                <w:p w:rsidR="00891B7F" w:rsidRPr="00607516" w:rsidRDefault="00891B7F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891B7F" w:rsidRPr="00174967" w:rsidRDefault="00891B7F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891B7F" w:rsidRPr="00174967" w:rsidRDefault="00891B7F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891B7F" w:rsidRPr="00174967" w:rsidRDefault="00891B7F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891B7F" w:rsidRPr="00174967" w:rsidRDefault="00891B7F" w:rsidP="00ED6D5D">
                  <w:pPr>
                    <w:ind w:left="360"/>
                  </w:pPr>
                </w:p>
                <w:p w:rsidR="00891B7F" w:rsidRPr="00174967" w:rsidRDefault="00891B7F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891B7F" w:rsidRPr="00174967" w:rsidRDefault="00891B7F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891B7F" w:rsidRPr="00174967" w:rsidRDefault="00891B7F" w:rsidP="00ED6D5D">
                  <w:pPr>
                    <w:ind w:left="360"/>
                  </w:pPr>
                  <w:r w:rsidRPr="00174967">
                    <w:t>---</w:t>
                  </w:r>
                </w:p>
                <w:p w:rsidR="00891B7F" w:rsidRPr="00174967" w:rsidRDefault="00891B7F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891B7F" w:rsidRPr="00174967" w:rsidRDefault="00891B7F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52C96" w:rsidRPr="0021175B" w:rsidRDefault="00E52C96" w:rsidP="00E52C96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</w:t>
      </w:r>
      <w:proofErr w:type="gramStart"/>
      <w:r>
        <w:rPr>
          <w:bCs/>
          <w:color w:val="000000" w:themeColor="text1"/>
          <w:sz w:val="24"/>
          <w:szCs w:val="24"/>
        </w:rPr>
        <w:t>муниципального</w:t>
      </w:r>
      <w:proofErr w:type="gramEnd"/>
      <w:r>
        <w:rPr>
          <w:bCs/>
          <w:color w:val="000000" w:themeColor="text1"/>
          <w:sz w:val="24"/>
          <w:szCs w:val="24"/>
        </w:rPr>
        <w:t xml:space="preserve">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</w:t>
      </w:r>
    </w:p>
    <w:p w:rsidR="00E52C96" w:rsidRDefault="00E52C96" w:rsidP="00E52C9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0115001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2409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52C96" w:rsidRDefault="00E52C96" w:rsidP="00E52C9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E52C96" w:rsidRDefault="00E52C96" w:rsidP="00E52C9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E52C96" w:rsidRDefault="00E52C96" w:rsidP="00E52C9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Судское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п. Суда;</w:t>
      </w:r>
    </w:p>
    <w:p w:rsidR="00E52C96" w:rsidRPr="00DE32D0" w:rsidRDefault="00E52C96" w:rsidP="00E52C96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>
        <w:rPr>
          <w:rFonts w:ascii="Times New Roman" w:hAnsi="Times New Roman"/>
          <w:sz w:val="24"/>
          <w:szCs w:val="24"/>
        </w:rPr>
        <w:t>приусадебный участок личного подсобного хозяйства - 2.2.</w:t>
      </w:r>
    </w:p>
    <w:p w:rsidR="00E52C96" w:rsidRDefault="00E52C96" w:rsidP="00E52C96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E52C96" w:rsidRDefault="00E52C96" w:rsidP="00E52C96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E52C96" w:rsidRDefault="00E52C96" w:rsidP="00E52C9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</w:t>
      </w:r>
      <w:proofErr w:type="gramStart"/>
      <w:r>
        <w:rPr>
          <w:color w:val="000000" w:themeColor="text1"/>
        </w:rPr>
        <w:t>Первомайская</w:t>
      </w:r>
      <w:proofErr w:type="gramEnd"/>
      <w:r>
        <w:rPr>
          <w:color w:val="000000" w:themeColor="text1"/>
        </w:rPr>
        <w:t xml:space="preserve">, д.58. Заявление и паспорт (1,2 лист), подписанные электронно-цифровой подписью, также можно направить на адрес электронной почты: </w:t>
      </w:r>
      <w:hyperlink r:id="rId7" w:history="1">
        <w:r w:rsidRPr="00A30D13">
          <w:rPr>
            <w:rStyle w:val="ad"/>
            <w:lang w:val="en-US"/>
          </w:rPr>
          <w:t>kio</w:t>
        </w:r>
        <w:r w:rsidRPr="00A30D13">
          <w:rPr>
            <w:rStyle w:val="ad"/>
          </w:rPr>
          <w:t>@</w:t>
        </w:r>
        <w:r w:rsidRPr="00A30D13">
          <w:rPr>
            <w:rStyle w:val="ad"/>
            <w:lang w:val="en-US"/>
          </w:rPr>
          <w:t>cherra</w:t>
        </w:r>
        <w:r w:rsidRPr="00A30D13">
          <w:rPr>
            <w:rStyle w:val="ad"/>
          </w:rPr>
          <w:t>.</w:t>
        </w:r>
        <w:r w:rsidRPr="00A30D13">
          <w:rPr>
            <w:rStyle w:val="ad"/>
            <w:lang w:val="en-US"/>
          </w:rPr>
          <w:t>ru</w:t>
        </w:r>
      </w:hyperlink>
      <w:r>
        <w:rPr>
          <w:color w:val="000000" w:themeColor="text1"/>
        </w:rPr>
        <w:t>.</w:t>
      </w:r>
    </w:p>
    <w:p w:rsidR="00E52C96" w:rsidRPr="00EB6F2B" w:rsidRDefault="00E52C96" w:rsidP="00E52C9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Подробную информацию о земельном участке можно узнать по телефону 24-82-13;          24-81-51.</w:t>
      </w:r>
    </w:p>
    <w:p w:rsidR="00E52C96" w:rsidRDefault="00E52C96" w:rsidP="00E52C9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11.04.2025 8:00.</w:t>
      </w:r>
    </w:p>
    <w:p w:rsidR="00E52C96" w:rsidRDefault="00E52C96" w:rsidP="00E52C9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10.05.2025 16:00.</w:t>
      </w:r>
    </w:p>
    <w:p w:rsidR="009D6126" w:rsidRDefault="009D6126" w:rsidP="00570BF1">
      <w:pPr>
        <w:pStyle w:val="a4"/>
        <w:rPr>
          <w:color w:val="000000" w:themeColor="text1"/>
          <w:sz w:val="24"/>
          <w:szCs w:val="24"/>
        </w:rPr>
      </w:pPr>
    </w:p>
    <w:p w:rsidR="009D6126" w:rsidRDefault="009D6126" w:rsidP="00570BF1">
      <w:pPr>
        <w:pStyle w:val="a4"/>
        <w:rPr>
          <w:color w:val="000000" w:themeColor="text1"/>
          <w:sz w:val="24"/>
          <w:szCs w:val="24"/>
        </w:rPr>
      </w:pPr>
    </w:p>
    <w:p w:rsidR="0021790F" w:rsidRDefault="0021790F" w:rsidP="00570BF1">
      <w:pPr>
        <w:pStyle w:val="a4"/>
        <w:rPr>
          <w:color w:val="000000" w:themeColor="text1"/>
          <w:sz w:val="24"/>
          <w:szCs w:val="24"/>
        </w:rPr>
      </w:pPr>
    </w:p>
    <w:p w:rsidR="00C04589" w:rsidRDefault="00C04589" w:rsidP="00570BF1">
      <w:pPr>
        <w:pStyle w:val="a4"/>
        <w:rPr>
          <w:noProof/>
          <w:color w:val="000000" w:themeColor="text1"/>
          <w:sz w:val="24"/>
          <w:szCs w:val="24"/>
        </w:rPr>
      </w:pPr>
    </w:p>
    <w:p w:rsidR="00E52C96" w:rsidRDefault="00E52C96" w:rsidP="00570BF1">
      <w:pPr>
        <w:pStyle w:val="a4"/>
        <w:rPr>
          <w:noProof/>
          <w:color w:val="000000" w:themeColor="text1"/>
          <w:sz w:val="24"/>
          <w:szCs w:val="24"/>
        </w:rPr>
      </w:pPr>
    </w:p>
    <w:p w:rsidR="00E52C96" w:rsidRDefault="00E52C96" w:rsidP="00570BF1">
      <w:pPr>
        <w:pStyle w:val="a4"/>
        <w:rPr>
          <w:color w:val="000000" w:themeColor="text1"/>
          <w:sz w:val="24"/>
          <w:szCs w:val="24"/>
        </w:rPr>
      </w:pPr>
      <w:r w:rsidRPr="00E52C96">
        <w:rPr>
          <w:color w:val="000000" w:themeColor="text1"/>
          <w:sz w:val="24"/>
          <w:szCs w:val="24"/>
        </w:rPr>
        <w:drawing>
          <wp:inline distT="0" distB="0" distL="0" distR="0">
            <wp:extent cx="6390640" cy="3474910"/>
            <wp:effectExtent l="19050" t="0" r="0" b="0"/>
            <wp:docPr id="16" name="Рисунок 12" descr="C:\Users\kio_inspektor\Desktop\отказы и фото\Лот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o_inspektor\Desktop\отказы и фото\Лот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C96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B7F" w:rsidRDefault="00891B7F" w:rsidP="00B84933">
      <w:r>
        <w:separator/>
      </w:r>
    </w:p>
  </w:endnote>
  <w:endnote w:type="continuationSeparator" w:id="0">
    <w:p w:rsidR="00891B7F" w:rsidRDefault="00891B7F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B7F" w:rsidRDefault="00891B7F" w:rsidP="00B84933">
      <w:r>
        <w:separator/>
      </w:r>
    </w:p>
  </w:footnote>
  <w:footnote w:type="continuationSeparator" w:id="0">
    <w:p w:rsidR="00891B7F" w:rsidRDefault="00891B7F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76500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045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87031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6D6E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22A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1790F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461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211D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B4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C6475"/>
    <w:rsid w:val="003D00F6"/>
    <w:rsid w:val="003D02DC"/>
    <w:rsid w:val="003D1DFD"/>
    <w:rsid w:val="003D2EA2"/>
    <w:rsid w:val="003D2F6B"/>
    <w:rsid w:val="003D5618"/>
    <w:rsid w:val="003D5C14"/>
    <w:rsid w:val="003D7C93"/>
    <w:rsid w:val="003E1C02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E60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B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97355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94A"/>
    <w:rsid w:val="00504BD8"/>
    <w:rsid w:val="0050712F"/>
    <w:rsid w:val="00512732"/>
    <w:rsid w:val="005127E1"/>
    <w:rsid w:val="00513FF0"/>
    <w:rsid w:val="00514A05"/>
    <w:rsid w:val="005150BD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1FAD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1A8A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9E4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4E66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19CD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369E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0175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4C52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924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1B7F"/>
    <w:rsid w:val="00893365"/>
    <w:rsid w:val="00893EC7"/>
    <w:rsid w:val="00895386"/>
    <w:rsid w:val="00895C94"/>
    <w:rsid w:val="00896B1C"/>
    <w:rsid w:val="00896F77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D7F3A"/>
    <w:rsid w:val="008E21D5"/>
    <w:rsid w:val="008E2E81"/>
    <w:rsid w:val="008E30D0"/>
    <w:rsid w:val="008E3268"/>
    <w:rsid w:val="008E4C4F"/>
    <w:rsid w:val="008E5F43"/>
    <w:rsid w:val="008F2B0E"/>
    <w:rsid w:val="008F4143"/>
    <w:rsid w:val="008F65E9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41A4"/>
    <w:rsid w:val="009958A6"/>
    <w:rsid w:val="009A1AF8"/>
    <w:rsid w:val="009A1E43"/>
    <w:rsid w:val="009A2E97"/>
    <w:rsid w:val="009A335B"/>
    <w:rsid w:val="009A5463"/>
    <w:rsid w:val="009A6ECB"/>
    <w:rsid w:val="009A7DAE"/>
    <w:rsid w:val="009B02A3"/>
    <w:rsid w:val="009B1BF0"/>
    <w:rsid w:val="009B1C4C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126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54B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1C04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25E"/>
    <w:rsid w:val="00AA694F"/>
    <w:rsid w:val="00AA6D06"/>
    <w:rsid w:val="00AB00D5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D7B28"/>
    <w:rsid w:val="00AE07FB"/>
    <w:rsid w:val="00AE11C6"/>
    <w:rsid w:val="00AE49CA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5DE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401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866FB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5FC"/>
    <w:rsid w:val="00C0165E"/>
    <w:rsid w:val="00C01686"/>
    <w:rsid w:val="00C04589"/>
    <w:rsid w:val="00C05823"/>
    <w:rsid w:val="00C05C75"/>
    <w:rsid w:val="00C063AF"/>
    <w:rsid w:val="00C06A5C"/>
    <w:rsid w:val="00C0716F"/>
    <w:rsid w:val="00C07B85"/>
    <w:rsid w:val="00C10E57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46CC8"/>
    <w:rsid w:val="00C47555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57D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7AE"/>
    <w:rsid w:val="00CA7DD6"/>
    <w:rsid w:val="00CB0945"/>
    <w:rsid w:val="00CB397A"/>
    <w:rsid w:val="00CC065E"/>
    <w:rsid w:val="00CC2789"/>
    <w:rsid w:val="00CC2B76"/>
    <w:rsid w:val="00CC2DCB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0AB0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392F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A6429"/>
    <w:rsid w:val="00DB4948"/>
    <w:rsid w:val="00DB5DA9"/>
    <w:rsid w:val="00DB5E83"/>
    <w:rsid w:val="00DB6D52"/>
    <w:rsid w:val="00DB700C"/>
    <w:rsid w:val="00DB7130"/>
    <w:rsid w:val="00DC21AC"/>
    <w:rsid w:val="00DC26F2"/>
    <w:rsid w:val="00DC2DF3"/>
    <w:rsid w:val="00DC3E8A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17D9"/>
    <w:rsid w:val="00DF3ECE"/>
    <w:rsid w:val="00DF4B3D"/>
    <w:rsid w:val="00DF56B0"/>
    <w:rsid w:val="00DF5D0F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475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2C96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2906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E7E31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3BF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5E19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io@cherra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6A945-8F06-44C2-B688-B1AD3523E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117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30</cp:revision>
  <cp:lastPrinted>2019-05-14T07:54:00Z</cp:lastPrinted>
  <dcterms:created xsi:type="dcterms:W3CDTF">2024-01-09T12:59:00Z</dcterms:created>
  <dcterms:modified xsi:type="dcterms:W3CDTF">2025-04-10T09:34:00Z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-1530888841</vt:i4>
  </property>
</Properties>
</file>