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CD5269">
      <w:pPr>
        <w:rPr>
          <w:b/>
        </w:rPr>
      </w:pPr>
      <w:r w:rsidRPr="00CD5269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3673BD" w:rsidRPr="009029EA" w:rsidRDefault="003673BD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3673BD" w:rsidRDefault="003673BD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3673BD" w:rsidRDefault="003673BD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3673BD" w:rsidRDefault="003673BD" w:rsidP="00607516">
                  <w:pPr>
                    <w:jc w:val="center"/>
                  </w:pPr>
                </w:p>
                <w:p w:rsidR="003673BD" w:rsidRDefault="003673BD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3673BD" w:rsidRDefault="003673BD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3673BD" w:rsidRPr="00607516" w:rsidRDefault="003673BD" w:rsidP="00607516"/>
                <w:p w:rsidR="003673BD" w:rsidRDefault="003673BD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3673BD" w:rsidRDefault="003673BD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3673BD" w:rsidRDefault="003673BD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3673BD" w:rsidRDefault="003673BD" w:rsidP="00607516"/>
                <w:p w:rsidR="003673BD" w:rsidRDefault="003673BD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3673BD" w:rsidRDefault="003673BD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3673BD" w:rsidRDefault="003673BD" w:rsidP="00607516">
                  <w:r>
                    <w:t xml:space="preserve">                                           </w:t>
                  </w:r>
                </w:p>
                <w:p w:rsidR="003673BD" w:rsidRDefault="003673BD" w:rsidP="00607516">
                  <w:r>
                    <w:t xml:space="preserve">                </w:t>
                  </w:r>
                </w:p>
                <w:p w:rsidR="003673BD" w:rsidRPr="00607516" w:rsidRDefault="003673BD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3673BD" w:rsidRPr="00174967" w:rsidRDefault="003673BD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3673BD" w:rsidRPr="00174967" w:rsidRDefault="003673BD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3673BD" w:rsidRPr="00174967" w:rsidRDefault="003673BD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3673BD" w:rsidRPr="00174967" w:rsidRDefault="003673BD" w:rsidP="00ED6D5D">
                  <w:pPr>
                    <w:ind w:left="360"/>
                  </w:pPr>
                </w:p>
                <w:p w:rsidR="003673BD" w:rsidRPr="00174967" w:rsidRDefault="003673BD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3673BD" w:rsidRPr="00174967" w:rsidRDefault="003673BD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3673BD" w:rsidRPr="00174967" w:rsidRDefault="003673BD" w:rsidP="00ED6D5D">
                  <w:pPr>
                    <w:ind w:left="360"/>
                  </w:pPr>
                  <w:r w:rsidRPr="00174967">
                    <w:t>---</w:t>
                  </w:r>
                </w:p>
                <w:p w:rsidR="003673BD" w:rsidRPr="00174967" w:rsidRDefault="003673BD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3673BD" w:rsidRPr="00174967" w:rsidRDefault="003673BD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570BF1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01</w:t>
      </w:r>
      <w:r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570BF1">
        <w:rPr>
          <w:rFonts w:ascii="Times New Roman" w:hAnsi="Times New Roman"/>
          <w:bCs/>
          <w:color w:val="000000" w:themeColor="text1"/>
          <w:sz w:val="24"/>
          <w:szCs w:val="24"/>
        </w:rPr>
        <w:t>6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570BF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70BF1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570BF1">
        <w:rPr>
          <w:rFonts w:ascii="Times New Roman" w:hAnsi="Times New Roman"/>
          <w:bCs/>
          <w:color w:val="000000" w:themeColor="text1"/>
          <w:sz w:val="24"/>
          <w:szCs w:val="24"/>
        </w:rPr>
        <w:t>Починок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570BF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570BF1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 w:rsidR="00570BF1" w:rsidRPr="00570BF1">
        <w:rPr>
          <w:rFonts w:ascii="Times New Roman" w:hAnsi="Times New Roman"/>
          <w:sz w:val="24"/>
          <w:szCs w:val="24"/>
        </w:rPr>
        <w:t>ля ведения личного подсобного хозяйства (приусадебный земельный участок)-2.2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3673BD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3673BD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3673BD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570BF1" w:rsidRDefault="00FC0FE5" w:rsidP="00570BF1">
      <w:pPr>
        <w:pStyle w:val="a4"/>
        <w:rPr>
          <w:color w:val="000000" w:themeColor="text1"/>
          <w:sz w:val="24"/>
          <w:szCs w:val="24"/>
        </w:rPr>
      </w:pPr>
      <w:r w:rsidRPr="00FC0FE5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05pt;height:631.35pt" o:ole="">
            <v:imagedata r:id="rId7" o:title=""/>
          </v:shape>
          <o:OLEObject Type="Embed" ProgID="AcroExch.Document.DC" ShapeID="_x0000_i1027" DrawAspect="Content" ObjectID="_1764503288" r:id="rId8"/>
        </w:object>
      </w:r>
    </w:p>
    <w:sectPr w:rsidR="00570BF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3BD" w:rsidRDefault="003673BD" w:rsidP="00B84933">
      <w:r>
        <w:separator/>
      </w:r>
    </w:p>
  </w:endnote>
  <w:endnote w:type="continuationSeparator" w:id="0">
    <w:p w:rsidR="003673BD" w:rsidRDefault="003673BD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3BD" w:rsidRDefault="003673BD" w:rsidP="00B84933">
      <w:r>
        <w:separator/>
      </w:r>
    </w:p>
  </w:footnote>
  <w:footnote w:type="continuationSeparator" w:id="0">
    <w:p w:rsidR="003673BD" w:rsidRDefault="003673BD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673BD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D5269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0FE5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A0FB3-2AA6-46FC-AC5F-B0C51888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33</TotalTime>
  <Pages>2</Pages>
  <Words>190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6</cp:revision>
  <cp:lastPrinted>2019-05-14T07:54:00Z</cp:lastPrinted>
  <dcterms:created xsi:type="dcterms:W3CDTF">2023-11-28T10:43:00Z</dcterms:created>
  <dcterms:modified xsi:type="dcterms:W3CDTF">2023-12-19T12:01:00Z</dcterms:modified>
</cp:coreProperties>
</file>