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3A2484">
      <w:pPr>
        <w:rPr>
          <w:b/>
        </w:rPr>
      </w:pPr>
      <w:r w:rsidRPr="003A2484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544318" w:rsidRPr="009029EA" w:rsidRDefault="00544318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544318" w:rsidRDefault="00544318" w:rsidP="00607516">
                  <w:pPr>
                    <w:jc w:val="center"/>
                  </w:pPr>
                </w:p>
                <w:p w:rsidR="00544318" w:rsidRDefault="00544318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544318" w:rsidRDefault="00544318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544318" w:rsidRPr="00607516" w:rsidRDefault="00544318" w:rsidP="00607516"/>
                <w:p w:rsidR="00544318" w:rsidRDefault="00544318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544318" w:rsidRDefault="00544318" w:rsidP="00607516"/>
                <w:p w:rsidR="00544318" w:rsidRDefault="00544318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544318" w:rsidRDefault="00544318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544318" w:rsidRDefault="00544318" w:rsidP="00607516">
                  <w:r>
                    <w:t xml:space="preserve">                                           </w:t>
                  </w:r>
                </w:p>
                <w:p w:rsidR="00544318" w:rsidRDefault="00544318" w:rsidP="00607516">
                  <w:r>
                    <w:t xml:space="preserve">                </w:t>
                  </w:r>
                </w:p>
                <w:p w:rsidR="00544318" w:rsidRPr="00607516" w:rsidRDefault="00544318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544318" w:rsidRPr="00174967" w:rsidRDefault="00544318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544318" w:rsidRPr="00174967" w:rsidRDefault="00544318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544318" w:rsidRPr="00174967" w:rsidRDefault="00544318" w:rsidP="00ED6D5D">
                  <w:pPr>
                    <w:ind w:left="360"/>
                  </w:pPr>
                </w:p>
                <w:p w:rsidR="00544318" w:rsidRPr="00174967" w:rsidRDefault="00544318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---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544318" w:rsidRPr="00174967" w:rsidRDefault="00544318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A2485D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F4448F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4448F">
        <w:rPr>
          <w:rFonts w:ascii="Times New Roman" w:hAnsi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F4448F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1803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муниципальное образование Воскресенское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Романово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570BF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F4448F">
        <w:rPr>
          <w:rFonts w:ascii="Times New Roman" w:hAnsi="Times New Roman"/>
          <w:sz w:val="24"/>
          <w:szCs w:val="24"/>
        </w:rPr>
        <w:t>д</w:t>
      </w:r>
      <w:r w:rsidR="00F4448F" w:rsidRPr="00F4448F">
        <w:rPr>
          <w:rFonts w:ascii="Times New Roman" w:hAnsi="Times New Roman"/>
          <w:sz w:val="24"/>
          <w:szCs w:val="24"/>
        </w:rPr>
        <w:t>ля индивидуального жилищного строительства</w:t>
      </w:r>
      <w:r w:rsidR="00F4448F" w:rsidRPr="00570BF1">
        <w:rPr>
          <w:rFonts w:ascii="Times New Roman" w:hAnsi="Times New Roman"/>
          <w:sz w:val="24"/>
          <w:szCs w:val="24"/>
        </w:rPr>
        <w:t xml:space="preserve"> </w:t>
      </w:r>
      <w:r w:rsidR="00570BF1" w:rsidRPr="00570BF1">
        <w:rPr>
          <w:rFonts w:ascii="Times New Roman" w:hAnsi="Times New Roman"/>
          <w:sz w:val="24"/>
          <w:szCs w:val="24"/>
        </w:rPr>
        <w:t>-2.</w:t>
      </w:r>
      <w:r w:rsidR="00F4448F">
        <w:rPr>
          <w:rFonts w:ascii="Times New Roman" w:hAnsi="Times New Roman"/>
          <w:sz w:val="24"/>
          <w:szCs w:val="24"/>
        </w:rPr>
        <w:t>1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544318">
        <w:rPr>
          <w:color w:val="000000" w:themeColor="text1"/>
        </w:rPr>
        <w:t>22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544318">
        <w:rPr>
          <w:color w:val="000000" w:themeColor="text1"/>
          <w:sz w:val="24"/>
          <w:szCs w:val="24"/>
        </w:rPr>
        <w:t>20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544318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F4448F" w:rsidRDefault="00F4448F" w:rsidP="00570BF1">
      <w:pPr>
        <w:pStyle w:val="a4"/>
        <w:rPr>
          <w:color w:val="000000" w:themeColor="text1"/>
          <w:sz w:val="24"/>
          <w:szCs w:val="24"/>
        </w:rPr>
      </w:pPr>
    </w:p>
    <w:p w:rsidR="00F4448F" w:rsidRDefault="00A917BD" w:rsidP="00570BF1">
      <w:pPr>
        <w:pStyle w:val="a4"/>
        <w:rPr>
          <w:color w:val="000000" w:themeColor="text1"/>
          <w:sz w:val="24"/>
          <w:szCs w:val="24"/>
        </w:rPr>
      </w:pPr>
      <w:r w:rsidRPr="00A917BD">
        <w:rPr>
          <w:color w:val="000000" w:themeColor="text1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pt;height:631.5pt" o:ole="">
            <v:imagedata r:id="rId7" o:title=""/>
          </v:shape>
          <o:OLEObject Type="Embed" ProgID="AcroExch.Document.DC" ShapeID="_x0000_i1027" DrawAspect="Content" ObjectID="_1764503272" r:id="rId8"/>
        </w:object>
      </w:r>
    </w:p>
    <w:sectPr w:rsidR="00F4448F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318" w:rsidRDefault="00544318" w:rsidP="00B84933">
      <w:r>
        <w:separator/>
      </w:r>
    </w:p>
  </w:endnote>
  <w:endnote w:type="continuationSeparator" w:id="0">
    <w:p w:rsidR="00544318" w:rsidRDefault="00544318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318" w:rsidRDefault="00544318" w:rsidP="00B84933">
      <w:r>
        <w:separator/>
      </w:r>
    </w:p>
  </w:footnote>
  <w:footnote w:type="continuationSeparator" w:id="0">
    <w:p w:rsidR="00544318" w:rsidRDefault="00544318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2484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318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485D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17B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4E08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69633-DFF8-46D6-B979-64D1D9E5C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20</TotalTime>
  <Pages>2</Pages>
  <Words>187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8</cp:revision>
  <cp:lastPrinted>2019-05-14T07:54:00Z</cp:lastPrinted>
  <dcterms:created xsi:type="dcterms:W3CDTF">2023-11-28T10:43:00Z</dcterms:created>
  <dcterms:modified xsi:type="dcterms:W3CDTF">2023-12-19T12:01:00Z</dcterms:modified>
</cp:coreProperties>
</file>