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F4287">
      <w:pPr>
        <w:rPr>
          <w:b/>
        </w:rPr>
      </w:pPr>
      <w:r w:rsidRPr="00BF4287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9E4463" w:rsidRPr="009029EA" w:rsidRDefault="009E446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9E4463" w:rsidRDefault="009E4463" w:rsidP="00607516">
                  <w:pPr>
                    <w:jc w:val="center"/>
                  </w:pPr>
                </w:p>
                <w:p w:rsidR="009E4463" w:rsidRDefault="009E446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9E4463" w:rsidRDefault="009E446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9E4463" w:rsidRPr="00607516" w:rsidRDefault="009E4463" w:rsidP="00607516"/>
                <w:p w:rsidR="009E4463" w:rsidRDefault="009E446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9E4463" w:rsidRDefault="009E4463" w:rsidP="00607516"/>
                <w:p w:rsidR="009E4463" w:rsidRDefault="009E446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9E4463" w:rsidRDefault="009E446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9E4463" w:rsidRDefault="009E4463" w:rsidP="00607516">
                  <w:r>
                    <w:t xml:space="preserve">                                           </w:t>
                  </w:r>
                </w:p>
                <w:p w:rsidR="009E4463" w:rsidRDefault="009E4463" w:rsidP="00607516">
                  <w:r>
                    <w:t xml:space="preserve">                </w:t>
                  </w:r>
                </w:p>
                <w:p w:rsidR="009E4463" w:rsidRPr="00607516" w:rsidRDefault="009E446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9E4463" w:rsidRPr="00174967" w:rsidRDefault="009E446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9E4463" w:rsidRPr="00174967" w:rsidRDefault="009E446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9E4463" w:rsidRPr="00174967" w:rsidRDefault="009E4463" w:rsidP="00ED6D5D">
                  <w:pPr>
                    <w:ind w:left="360"/>
                  </w:pPr>
                </w:p>
                <w:p w:rsidR="009E4463" w:rsidRPr="00174967" w:rsidRDefault="009E446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---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9E4463" w:rsidRPr="00174967" w:rsidRDefault="009E446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041BFC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0302028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>2264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поселение, д. </w:t>
      </w:r>
      <w:proofErr w:type="spellStart"/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>для 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041BFC">
        <w:rPr>
          <w:color w:val="000000" w:themeColor="text1"/>
        </w:rPr>
        <w:t>аренде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8F4143">
        <w:rPr>
          <w:color w:val="000000" w:themeColor="text1"/>
        </w:rPr>
        <w:t>13</w:t>
      </w:r>
      <w:r w:rsidR="009E4463">
        <w:rPr>
          <w:color w:val="000000" w:themeColor="text1"/>
        </w:rPr>
        <w:t>.07</w:t>
      </w:r>
      <w:r w:rsidR="00B40BA3">
        <w:rPr>
          <w:color w:val="000000" w:themeColor="text1"/>
        </w:rPr>
        <w:t>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8F4143">
        <w:rPr>
          <w:color w:val="000000" w:themeColor="text1"/>
          <w:sz w:val="24"/>
          <w:szCs w:val="24"/>
        </w:rPr>
        <w:t>11</w:t>
      </w:r>
      <w:r w:rsidR="009E4463">
        <w:rPr>
          <w:color w:val="000000" w:themeColor="text1"/>
          <w:sz w:val="24"/>
          <w:szCs w:val="24"/>
        </w:rPr>
        <w:t>.08</w:t>
      </w:r>
      <w:r>
        <w:rPr>
          <w:color w:val="000000" w:themeColor="text1"/>
          <w:sz w:val="24"/>
          <w:szCs w:val="24"/>
        </w:rPr>
        <w:t>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8F414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31582"/>
            <wp:effectExtent l="19050" t="0" r="0" b="0"/>
            <wp:docPr id="4" name="Рисунок 1" descr="\\nas\!КИО\412\Юмалова\Сельская Новь\2023\13.07.2023\Лот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!КИО\412\Юмалова\Сельская Новь\2023\13.07.2023\Лот 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8F414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31582"/>
            <wp:effectExtent l="19050" t="0" r="0" b="0"/>
            <wp:docPr id="6" name="Рисунок 2" descr="\\nas\!КИО\412\Юмалова\Сельская Новь\2023\13.07.2023\Лот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!КИО\412\Юмалова\Сельская Новь\2023\13.07.2023\Лот 1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2D6AB4" w:rsidRP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463" w:rsidRDefault="009E4463" w:rsidP="00B84933">
      <w:r>
        <w:separator/>
      </w:r>
    </w:p>
  </w:endnote>
  <w:endnote w:type="continuationSeparator" w:id="1">
    <w:p w:rsidR="009E4463" w:rsidRDefault="009E446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463" w:rsidRDefault="009E4463" w:rsidP="00B84933">
      <w:r>
        <w:separator/>
      </w:r>
    </w:p>
  </w:footnote>
  <w:footnote w:type="continuationSeparator" w:id="1">
    <w:p w:rsidR="009E4463" w:rsidRDefault="009E4463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C49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4287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9CF03-CA54-4E1C-9C7C-522DC6752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0</TotalTime>
  <Pages>3</Pages>
  <Words>183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Юмалова</cp:lastModifiedBy>
  <cp:revision>2</cp:revision>
  <cp:lastPrinted>2019-05-14T07:54:00Z</cp:lastPrinted>
  <dcterms:created xsi:type="dcterms:W3CDTF">2023-07-11T13:42:00Z</dcterms:created>
  <dcterms:modified xsi:type="dcterms:W3CDTF">2023-07-11T13:42:00Z</dcterms:modified>
</cp:coreProperties>
</file>