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BB6F7F">
      <w:pPr>
        <w:rPr>
          <w:b/>
        </w:rPr>
      </w:pPr>
      <w:r w:rsidRPr="00BB6F7F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9E4463" w:rsidRPr="009029EA" w:rsidRDefault="009E4463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9E4463" w:rsidRDefault="009E4463" w:rsidP="00607516">
                  <w:pPr>
                    <w:jc w:val="center"/>
                  </w:pPr>
                </w:p>
                <w:p w:rsidR="009E4463" w:rsidRDefault="009E4463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9E4463" w:rsidRDefault="009E4463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9E4463" w:rsidRPr="00607516" w:rsidRDefault="009E4463" w:rsidP="00607516"/>
                <w:p w:rsidR="009E4463" w:rsidRDefault="009E4463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9E4463" w:rsidRDefault="009E4463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9E4463" w:rsidRDefault="009E4463" w:rsidP="00607516"/>
                <w:p w:rsidR="009E4463" w:rsidRDefault="009E4463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9E4463" w:rsidRDefault="009E4463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9E4463" w:rsidRDefault="009E4463" w:rsidP="00607516">
                  <w:r>
                    <w:t xml:space="preserve">                                           </w:t>
                  </w:r>
                </w:p>
                <w:p w:rsidR="009E4463" w:rsidRDefault="009E4463" w:rsidP="00607516">
                  <w:r>
                    <w:t xml:space="preserve">                </w:t>
                  </w:r>
                </w:p>
                <w:p w:rsidR="009E4463" w:rsidRPr="00607516" w:rsidRDefault="009E4463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9E4463" w:rsidRPr="00174967" w:rsidRDefault="009E4463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9E4463" w:rsidRPr="00174967" w:rsidRDefault="009E4463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9E4463" w:rsidRPr="00174967" w:rsidRDefault="009E4463" w:rsidP="00ED6D5D">
                  <w:pPr>
                    <w:ind w:left="360"/>
                  </w:pPr>
                </w:p>
                <w:p w:rsidR="009E4463" w:rsidRPr="00174967" w:rsidRDefault="009E4463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---</w:t>
                  </w:r>
                </w:p>
                <w:p w:rsidR="009E4463" w:rsidRPr="00174967" w:rsidRDefault="009E4463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9E4463" w:rsidRPr="00174967" w:rsidRDefault="009E4463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267E3E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8F4143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0302007:16</w:t>
      </w:r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8F4143">
        <w:rPr>
          <w:rFonts w:ascii="Times New Roman" w:hAnsi="Times New Roman"/>
          <w:bCs/>
          <w:color w:val="000000" w:themeColor="text1"/>
          <w:sz w:val="24"/>
          <w:szCs w:val="24"/>
        </w:rPr>
        <w:t>2400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041BFC">
        <w:rPr>
          <w:rFonts w:ascii="Times New Roman" w:hAnsi="Times New Roman"/>
          <w:bCs/>
          <w:color w:val="000000" w:themeColor="text1"/>
          <w:sz w:val="24"/>
          <w:szCs w:val="24"/>
        </w:rPr>
        <w:t>Ирдоматское</w:t>
      </w:r>
      <w:proofErr w:type="spellEnd"/>
      <w:r w:rsidR="00041B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 w:rsidR="008F4143">
        <w:rPr>
          <w:rFonts w:ascii="Times New Roman" w:hAnsi="Times New Roman"/>
          <w:bCs/>
          <w:color w:val="000000" w:themeColor="text1"/>
          <w:sz w:val="24"/>
          <w:szCs w:val="24"/>
        </w:rPr>
        <w:t>Хемалда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Pr="0007080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8F4143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индивидуального жилищного строительства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8F4143">
        <w:rPr>
          <w:color w:val="000000" w:themeColor="text1"/>
        </w:rPr>
        <w:t>продаже</w:t>
      </w:r>
      <w:r w:rsidR="00041BFC">
        <w:rPr>
          <w:color w:val="000000" w:themeColor="text1"/>
        </w:rPr>
        <w:t xml:space="preserve"> </w:t>
      </w:r>
      <w:r>
        <w:rPr>
          <w:color w:val="000000" w:themeColor="text1"/>
        </w:rPr>
        <w:t>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8F4143">
        <w:rPr>
          <w:color w:val="000000" w:themeColor="text1"/>
        </w:rPr>
        <w:t>13</w:t>
      </w:r>
      <w:r w:rsidR="009E4463">
        <w:rPr>
          <w:color w:val="000000" w:themeColor="text1"/>
        </w:rPr>
        <w:t>.07</w:t>
      </w:r>
      <w:r w:rsidR="00B40BA3">
        <w:rPr>
          <w:color w:val="000000" w:themeColor="text1"/>
        </w:rPr>
        <w:t>.2023.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8F4143">
        <w:rPr>
          <w:color w:val="000000" w:themeColor="text1"/>
          <w:sz w:val="24"/>
          <w:szCs w:val="24"/>
        </w:rPr>
        <w:t>11</w:t>
      </w:r>
      <w:r w:rsidR="009E4463">
        <w:rPr>
          <w:color w:val="000000" w:themeColor="text1"/>
          <w:sz w:val="24"/>
          <w:szCs w:val="24"/>
        </w:rPr>
        <w:t>.08</w:t>
      </w:r>
      <w:r>
        <w:rPr>
          <w:color w:val="000000" w:themeColor="text1"/>
          <w:sz w:val="24"/>
          <w:szCs w:val="24"/>
        </w:rPr>
        <w:t>.2023.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0A1BD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0A1BD2" w:rsidP="000A1BD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3438929"/>
            <wp:effectExtent l="19050" t="0" r="0" b="0"/>
            <wp:docPr id="8" name="Рисунок 3" descr="\\nas\!КИО\412\Юмалова\Сельская Новь\2023\13.07.2023\Ло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\!КИО\412\Юмалова\Сельская Новь\2023\13.07.2023\Лот 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513" r="9582" b="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3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2D6AB4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P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463" w:rsidRDefault="009E4463" w:rsidP="00B84933">
      <w:r>
        <w:separator/>
      </w:r>
    </w:p>
  </w:endnote>
  <w:endnote w:type="continuationSeparator" w:id="1">
    <w:p w:rsidR="009E4463" w:rsidRDefault="009E4463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463" w:rsidRDefault="009E4463" w:rsidP="00B84933">
      <w:r>
        <w:separator/>
      </w:r>
    </w:p>
  </w:footnote>
  <w:footnote w:type="continuationSeparator" w:id="1">
    <w:p w:rsidR="009E4463" w:rsidRDefault="009E4463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67E3E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6F7F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9CF03-CA54-4E1C-9C7C-522DC6752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</TotalTime>
  <Pages>2</Pages>
  <Words>181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Юмалова</cp:lastModifiedBy>
  <cp:revision>2</cp:revision>
  <cp:lastPrinted>2019-05-14T07:54:00Z</cp:lastPrinted>
  <dcterms:created xsi:type="dcterms:W3CDTF">2023-07-11T13:44:00Z</dcterms:created>
  <dcterms:modified xsi:type="dcterms:W3CDTF">2023-07-11T13:44:00Z</dcterms:modified>
</cp:coreProperties>
</file>