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96234">
      <w:pPr>
        <w:rPr>
          <w:b/>
        </w:rPr>
      </w:pPr>
      <w:r w:rsidRPr="0039623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9E4463" w:rsidRPr="009029EA" w:rsidRDefault="009E446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9E4463" w:rsidRDefault="009E4463" w:rsidP="00607516">
                  <w:pPr>
                    <w:jc w:val="center"/>
                  </w:pPr>
                </w:p>
                <w:p w:rsidR="009E4463" w:rsidRDefault="009E446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9E4463" w:rsidRDefault="009E446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9E4463" w:rsidRPr="00607516" w:rsidRDefault="009E4463" w:rsidP="00607516"/>
                <w:p w:rsidR="009E4463" w:rsidRDefault="009E446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9E4463" w:rsidRDefault="009E4463" w:rsidP="00607516"/>
                <w:p w:rsidR="009E4463" w:rsidRDefault="009E446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9E4463" w:rsidRDefault="009E446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9E4463" w:rsidRDefault="009E4463" w:rsidP="00607516">
                  <w:r>
                    <w:t xml:space="preserve">                                           </w:t>
                  </w:r>
                </w:p>
                <w:p w:rsidR="009E4463" w:rsidRDefault="009E4463" w:rsidP="00607516">
                  <w:r>
                    <w:t xml:space="preserve">                </w:t>
                  </w:r>
                </w:p>
                <w:p w:rsidR="009E4463" w:rsidRPr="00607516" w:rsidRDefault="009E446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9E4463" w:rsidRPr="00174967" w:rsidRDefault="009E446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9E4463" w:rsidRPr="00174967" w:rsidRDefault="009E446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9E4463" w:rsidRPr="00174967" w:rsidRDefault="009E4463" w:rsidP="00ED6D5D">
                  <w:pPr>
                    <w:ind w:left="360"/>
                  </w:pPr>
                </w:p>
                <w:p w:rsidR="009E4463" w:rsidRPr="00174967" w:rsidRDefault="009E446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---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9E4463" w:rsidRPr="00174967" w:rsidRDefault="009E446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B40BA3" w:rsidRPr="0034332F" w:rsidRDefault="0034332F" w:rsidP="0034332F">
      <w:pPr>
        <w:pStyle w:val="a4"/>
        <w:ind w:firstLine="54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---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35:22:0101037:18;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сельскохозяйственного назначения;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800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местоположение: Вологодская область, Череповецкий район, муниципальное образование Воскресенское, СНТ «Синтез», участок №124;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 для ведения садоводства.</w:t>
      </w:r>
    </w:p>
    <w:p w:rsidR="002D6AB4" w:rsidRDefault="002D6AB4" w:rsidP="002D6AB4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2D6AB4" w:rsidRDefault="002D6AB4" w:rsidP="002D6AB4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2D6AB4" w:rsidRDefault="002D6AB4" w:rsidP="002D6AB4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2D6AB4" w:rsidRDefault="002D6AB4" w:rsidP="002D6AB4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13.07.2023.</w:t>
      </w: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11.08.2023.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2D6AB4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3778502"/>
            <wp:effectExtent l="19050" t="0" r="0" b="0"/>
            <wp:docPr id="1" name="Рисунок 1" descr="\\nas\!КИО\412\Юмалова\Сельская Новь\2023\13.07.2023\Ло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!КИО\412\Юмалова\Сельская Новь\2023\13.07.2023\Лот 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p w:rsid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p w:rsid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bCs/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bCs/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bCs/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bCs/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bCs/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2D6AB4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463" w:rsidRDefault="009E4463" w:rsidP="00B84933">
      <w:r>
        <w:separator/>
      </w:r>
    </w:p>
  </w:endnote>
  <w:endnote w:type="continuationSeparator" w:id="1">
    <w:p w:rsidR="009E4463" w:rsidRDefault="009E446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463" w:rsidRDefault="009E4463" w:rsidP="00B84933">
      <w:r>
        <w:separator/>
      </w:r>
    </w:p>
  </w:footnote>
  <w:footnote w:type="continuationSeparator" w:id="1">
    <w:p w:rsidR="009E4463" w:rsidRDefault="009E4463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32F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234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9CF03-CA54-4E1C-9C7C-522DC675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0</TotalTime>
  <Pages>2</Pages>
  <Words>182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Юмалова</cp:lastModifiedBy>
  <cp:revision>2</cp:revision>
  <cp:lastPrinted>2019-05-14T07:54:00Z</cp:lastPrinted>
  <dcterms:created xsi:type="dcterms:W3CDTF">2023-07-11T13:44:00Z</dcterms:created>
  <dcterms:modified xsi:type="dcterms:W3CDTF">2023-07-11T13:44:00Z</dcterms:modified>
</cp:coreProperties>
</file>