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BF0" w:rsidRPr="00AA0ED1" w:rsidRDefault="00542BF0" w:rsidP="00542BF0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-465648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BF0" w:rsidRPr="004E2128" w:rsidRDefault="00542BF0" w:rsidP="00542BF0">
      <w:pPr>
        <w:tabs>
          <w:tab w:val="left" w:pos="4157"/>
        </w:tabs>
        <w:rPr>
          <w:sz w:val="26"/>
          <w:szCs w:val="26"/>
        </w:rPr>
      </w:pPr>
    </w:p>
    <w:p w:rsidR="00542BF0" w:rsidRPr="004E2128" w:rsidRDefault="00542BF0" w:rsidP="00542BF0">
      <w:pPr>
        <w:tabs>
          <w:tab w:val="left" w:pos="4157"/>
        </w:tabs>
        <w:rPr>
          <w:sz w:val="26"/>
          <w:szCs w:val="26"/>
        </w:rPr>
      </w:pPr>
    </w:p>
    <w:p w:rsidR="00542BF0" w:rsidRPr="004E2128" w:rsidRDefault="00542BF0" w:rsidP="00542BF0">
      <w:pPr>
        <w:contextualSpacing/>
        <w:jc w:val="center"/>
        <w:rPr>
          <w:sz w:val="16"/>
          <w:szCs w:val="16"/>
        </w:rPr>
      </w:pPr>
    </w:p>
    <w:p w:rsidR="00542BF0" w:rsidRPr="004E2128" w:rsidRDefault="00542BF0" w:rsidP="00542BF0">
      <w:pPr>
        <w:contextualSpacing/>
        <w:jc w:val="center"/>
        <w:rPr>
          <w:sz w:val="28"/>
          <w:szCs w:val="28"/>
        </w:rPr>
      </w:pPr>
      <w:r w:rsidRPr="004E2128">
        <w:rPr>
          <w:sz w:val="28"/>
          <w:szCs w:val="28"/>
        </w:rPr>
        <w:t>АДМИНИСТРАЦИЯ ЧЕРЕПОВЕЦКОГО МУНИЦИПАЛЬНОГО РАЙОНА ВОЛОГОДСКОЙ ОБЛАСТИ</w:t>
      </w:r>
    </w:p>
    <w:p w:rsidR="00542BF0" w:rsidRPr="004E2128" w:rsidRDefault="00542BF0" w:rsidP="00542BF0">
      <w:pPr>
        <w:contextualSpacing/>
      </w:pPr>
    </w:p>
    <w:p w:rsidR="00542BF0" w:rsidRPr="004E2128" w:rsidRDefault="00542BF0" w:rsidP="00542BF0">
      <w:pPr>
        <w:pStyle w:val="3"/>
        <w:contextualSpacing/>
        <w:rPr>
          <w:b w:val="0"/>
          <w:sz w:val="36"/>
          <w:szCs w:val="36"/>
        </w:rPr>
      </w:pPr>
      <w:proofErr w:type="gramStart"/>
      <w:r w:rsidRPr="004E2128">
        <w:rPr>
          <w:sz w:val="36"/>
          <w:szCs w:val="36"/>
        </w:rPr>
        <w:t>П</w:t>
      </w:r>
      <w:proofErr w:type="gramEnd"/>
      <w:r w:rsidRPr="004E2128">
        <w:rPr>
          <w:sz w:val="36"/>
          <w:szCs w:val="36"/>
        </w:rPr>
        <w:t xml:space="preserve"> О С Т А Н О В Л Е Н И Е</w:t>
      </w:r>
    </w:p>
    <w:p w:rsidR="00542BF0" w:rsidRPr="004E2128" w:rsidRDefault="00542BF0" w:rsidP="00542BF0">
      <w:pPr>
        <w:contextualSpacing/>
      </w:pPr>
    </w:p>
    <w:p w:rsidR="00542BF0" w:rsidRPr="004E2128" w:rsidRDefault="00542BF0" w:rsidP="00542BF0">
      <w:pPr>
        <w:tabs>
          <w:tab w:val="left" w:pos="993"/>
        </w:tabs>
        <w:contextualSpacing/>
        <w:rPr>
          <w:sz w:val="28"/>
          <w:szCs w:val="28"/>
        </w:rPr>
      </w:pPr>
      <w:r w:rsidRPr="004E2128">
        <w:rPr>
          <w:sz w:val="28"/>
          <w:szCs w:val="28"/>
        </w:rPr>
        <w:t>от 26.12.2025</w:t>
      </w:r>
      <w:r w:rsidRPr="004E2128">
        <w:rPr>
          <w:sz w:val="28"/>
          <w:szCs w:val="28"/>
        </w:rPr>
        <w:tab/>
      </w:r>
      <w:r w:rsidRPr="004E2128">
        <w:rPr>
          <w:sz w:val="28"/>
          <w:szCs w:val="28"/>
        </w:rPr>
        <w:tab/>
      </w:r>
      <w:r w:rsidRPr="004E2128">
        <w:rPr>
          <w:sz w:val="28"/>
          <w:szCs w:val="28"/>
        </w:rPr>
        <w:tab/>
      </w:r>
      <w:r w:rsidRPr="004E2128">
        <w:rPr>
          <w:sz w:val="28"/>
          <w:szCs w:val="28"/>
        </w:rPr>
        <w:tab/>
        <w:t xml:space="preserve">                                                          № 65</w:t>
      </w:r>
      <w:r>
        <w:rPr>
          <w:sz w:val="28"/>
          <w:szCs w:val="28"/>
        </w:rPr>
        <w:t>9</w:t>
      </w:r>
    </w:p>
    <w:p w:rsidR="00542BF0" w:rsidRDefault="00542BF0" w:rsidP="00542BF0">
      <w:pPr>
        <w:pStyle w:val="ConsPlusTitle12"/>
        <w:contextualSpacing/>
        <w:jc w:val="center"/>
        <w:rPr>
          <w:rFonts w:ascii="Times New Roman" w:hAnsi="Times New Roman" w:cs="Times New Roman"/>
          <w:b w:val="0"/>
        </w:rPr>
      </w:pPr>
      <w:r w:rsidRPr="004E2128">
        <w:rPr>
          <w:rFonts w:ascii="Times New Roman" w:hAnsi="Times New Roman" w:cs="Times New Roman"/>
          <w:b w:val="0"/>
        </w:rPr>
        <w:t>г. Череповец</w:t>
      </w:r>
    </w:p>
    <w:p w:rsidR="00542BF0" w:rsidRDefault="00542BF0" w:rsidP="00542BF0">
      <w:pPr>
        <w:rPr>
          <w:lang w:eastAsia="ar-SA"/>
        </w:rPr>
      </w:pPr>
    </w:p>
    <w:p w:rsidR="00542BF0" w:rsidRPr="00542BF0" w:rsidRDefault="00542BF0" w:rsidP="00542BF0">
      <w:pPr>
        <w:rPr>
          <w:lang w:eastAsia="ar-SA"/>
        </w:rPr>
      </w:pPr>
    </w:p>
    <w:p w:rsidR="00031157" w:rsidRDefault="00C62F8F" w:rsidP="00542BF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</w:rPr>
        <w:t>Об отмене</w:t>
      </w:r>
      <w:r w:rsidR="00542BF0">
        <w:rPr>
          <w:b/>
          <w:sz w:val="28"/>
        </w:rPr>
        <w:t xml:space="preserve"> отдельных</w:t>
      </w:r>
      <w:r>
        <w:rPr>
          <w:b/>
          <w:sz w:val="28"/>
        </w:rPr>
        <w:t xml:space="preserve"> постановлений</w:t>
      </w:r>
      <w:r w:rsidR="00C21D14">
        <w:rPr>
          <w:b/>
          <w:sz w:val="28"/>
        </w:rPr>
        <w:t xml:space="preserve"> </w:t>
      </w:r>
      <w:r w:rsidR="00542BF0">
        <w:rPr>
          <w:b/>
          <w:sz w:val="28"/>
        </w:rPr>
        <w:t>администрации района</w:t>
      </w:r>
    </w:p>
    <w:p w:rsidR="000609A2" w:rsidRDefault="000609A2" w:rsidP="00542BF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542BF0" w:rsidRPr="000609A2" w:rsidRDefault="00542BF0" w:rsidP="00542BF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C62F8F" w:rsidRDefault="00031157" w:rsidP="0054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В соответствии с</w:t>
      </w:r>
      <w:r w:rsidR="00C62F8F">
        <w:rPr>
          <w:sz w:val="28"/>
        </w:rPr>
        <w:t xml:space="preserve"> </w:t>
      </w:r>
      <w:r w:rsidR="006A607C">
        <w:rPr>
          <w:sz w:val="28"/>
          <w:szCs w:val="28"/>
        </w:rPr>
        <w:t>Приказом Минстроя России от 25.12.2015 №</w:t>
      </w:r>
      <w:r w:rsidR="00542BF0">
        <w:rPr>
          <w:sz w:val="28"/>
          <w:szCs w:val="28"/>
        </w:rPr>
        <w:t xml:space="preserve"> </w:t>
      </w:r>
      <w:r w:rsidR="006A607C">
        <w:rPr>
          <w:sz w:val="28"/>
          <w:szCs w:val="28"/>
        </w:rPr>
        <w:t>938/</w:t>
      </w:r>
      <w:proofErr w:type="spellStart"/>
      <w:proofErr w:type="gramStart"/>
      <w:r w:rsidR="006A607C">
        <w:rPr>
          <w:sz w:val="28"/>
          <w:szCs w:val="28"/>
        </w:rPr>
        <w:t>пр</w:t>
      </w:r>
      <w:proofErr w:type="spellEnd"/>
      <w:proofErr w:type="gramEnd"/>
      <w:r w:rsidR="00C62F8F">
        <w:rPr>
          <w:sz w:val="28"/>
          <w:szCs w:val="28"/>
        </w:rPr>
        <w:t xml:space="preserve"> </w:t>
      </w:r>
    </w:p>
    <w:p w:rsidR="00C62F8F" w:rsidRDefault="00C62F8F" w:rsidP="00542B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1214" w:rsidRDefault="00A42D87" w:rsidP="00542BF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22370F">
        <w:rPr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C21D14" w:rsidRPr="00542BF0" w:rsidRDefault="00542BF0" w:rsidP="00542BF0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E735A" w:rsidRPr="00542BF0">
        <w:rPr>
          <w:sz w:val="28"/>
          <w:szCs w:val="28"/>
        </w:rPr>
        <w:t>О</w:t>
      </w:r>
      <w:r w:rsidR="00F959A3">
        <w:rPr>
          <w:sz w:val="28"/>
          <w:szCs w:val="28"/>
        </w:rPr>
        <w:t>т</w:t>
      </w:r>
      <w:r w:rsidR="00EE735A" w:rsidRPr="00542BF0">
        <w:rPr>
          <w:sz w:val="28"/>
          <w:szCs w:val="28"/>
        </w:rPr>
        <w:t>менить</w:t>
      </w:r>
      <w:r w:rsidR="00A77E73" w:rsidRPr="00542BF0">
        <w:rPr>
          <w:sz w:val="28"/>
          <w:szCs w:val="28"/>
        </w:rPr>
        <w:t xml:space="preserve"> постановлени</w:t>
      </w:r>
      <w:r w:rsidR="00EE735A" w:rsidRPr="00542BF0">
        <w:rPr>
          <w:sz w:val="28"/>
          <w:szCs w:val="28"/>
        </w:rPr>
        <w:t>я</w:t>
      </w:r>
      <w:r w:rsidR="00A77E73" w:rsidRPr="00542BF0">
        <w:rPr>
          <w:sz w:val="28"/>
          <w:szCs w:val="28"/>
        </w:rPr>
        <w:t xml:space="preserve"> администрации Череповецкого муниципального района</w:t>
      </w:r>
      <w:r w:rsidR="00C21D14" w:rsidRPr="00542BF0">
        <w:rPr>
          <w:sz w:val="28"/>
          <w:szCs w:val="28"/>
        </w:rPr>
        <w:t>:</w:t>
      </w:r>
    </w:p>
    <w:p w:rsidR="003A2162" w:rsidRPr="003A2162" w:rsidRDefault="00C62F8F" w:rsidP="00542BF0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</w:rPr>
        <w:t xml:space="preserve">от </w:t>
      </w:r>
      <w:r w:rsidR="00C21D14" w:rsidRPr="003A2162">
        <w:rPr>
          <w:sz w:val="28"/>
        </w:rPr>
        <w:t>22</w:t>
      </w:r>
      <w:r w:rsidRPr="003A2162">
        <w:rPr>
          <w:sz w:val="28"/>
        </w:rPr>
        <w:t>.</w:t>
      </w:r>
      <w:r w:rsidR="00C21D14" w:rsidRPr="003A2162">
        <w:rPr>
          <w:sz w:val="28"/>
        </w:rPr>
        <w:t>04</w:t>
      </w:r>
      <w:r w:rsidRPr="003A2162">
        <w:rPr>
          <w:sz w:val="28"/>
        </w:rPr>
        <w:t>.202</w:t>
      </w:r>
      <w:r w:rsidR="00C21D14" w:rsidRPr="003A2162">
        <w:rPr>
          <w:sz w:val="28"/>
        </w:rPr>
        <w:t>5 № 207</w:t>
      </w:r>
      <w:r w:rsidRPr="003A2162">
        <w:rPr>
          <w:sz w:val="28"/>
          <w:szCs w:val="28"/>
        </w:rPr>
        <w:t xml:space="preserve"> «</w:t>
      </w:r>
      <w:r w:rsidR="003A2162"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 w:rsidR="003A2162" w:rsidRPr="003A2162">
        <w:rPr>
          <w:sz w:val="28"/>
        </w:rPr>
        <w:t xml:space="preserve"> администрации района от 28.11.2024 № 611</w:t>
      </w:r>
      <w:r w:rsidR="003A2162"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</w:t>
      </w:r>
      <w:r w:rsidRPr="003A2162">
        <w:rPr>
          <w:sz w:val="28"/>
          <w:szCs w:val="28"/>
        </w:rPr>
        <w:t xml:space="preserve">», </w:t>
      </w:r>
      <w:r w:rsidR="00C21D14" w:rsidRPr="003A2162">
        <w:rPr>
          <w:sz w:val="28"/>
          <w:szCs w:val="28"/>
        </w:rPr>
        <w:t xml:space="preserve">                </w:t>
      </w:r>
      <w:r w:rsidR="003A2162" w:rsidRPr="003A2162">
        <w:rPr>
          <w:sz w:val="28"/>
          <w:szCs w:val="28"/>
        </w:rPr>
        <w:t xml:space="preserve">            </w:t>
      </w:r>
    </w:p>
    <w:p w:rsidR="003A2162" w:rsidRDefault="003A2162" w:rsidP="00542BF0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  <w:szCs w:val="28"/>
        </w:rPr>
        <w:t>о</w:t>
      </w:r>
      <w:r w:rsidR="00C62F8F" w:rsidRPr="003A2162">
        <w:rPr>
          <w:sz w:val="28"/>
          <w:szCs w:val="28"/>
        </w:rPr>
        <w:t>т 2</w:t>
      </w:r>
      <w:r>
        <w:rPr>
          <w:sz w:val="28"/>
          <w:szCs w:val="28"/>
        </w:rPr>
        <w:t>2</w:t>
      </w:r>
      <w:r w:rsidR="00C62F8F" w:rsidRPr="003A2162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C62F8F" w:rsidRPr="003A2162">
        <w:rPr>
          <w:sz w:val="28"/>
          <w:szCs w:val="28"/>
        </w:rPr>
        <w:t>.2025 №</w:t>
      </w:r>
      <w:r w:rsidR="00542BF0">
        <w:rPr>
          <w:sz w:val="28"/>
          <w:szCs w:val="28"/>
        </w:rPr>
        <w:t xml:space="preserve"> </w:t>
      </w:r>
      <w:r>
        <w:rPr>
          <w:sz w:val="28"/>
          <w:szCs w:val="28"/>
        </w:rPr>
        <w:t>208</w:t>
      </w:r>
      <w:r w:rsidR="00C62F8F" w:rsidRPr="003A216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62F8F"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>
        <w:rPr>
          <w:sz w:val="28"/>
        </w:rPr>
        <w:t xml:space="preserve"> администрации района</w:t>
      </w:r>
      <w:r w:rsidR="00C62F8F" w:rsidRPr="003A2162">
        <w:rPr>
          <w:sz w:val="28"/>
        </w:rPr>
        <w:t xml:space="preserve"> от 28.11.2024 № 612</w:t>
      </w:r>
      <w:r w:rsidR="00C62F8F"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организация», </w:t>
      </w:r>
    </w:p>
    <w:p w:rsidR="003A2162" w:rsidRDefault="00C62F8F" w:rsidP="00542BF0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  <w:szCs w:val="28"/>
        </w:rPr>
        <w:t>от 2</w:t>
      </w:r>
      <w:r w:rsidR="003A2162">
        <w:rPr>
          <w:sz w:val="28"/>
          <w:szCs w:val="28"/>
        </w:rPr>
        <w:t>2</w:t>
      </w:r>
      <w:r w:rsidRPr="003A2162">
        <w:rPr>
          <w:sz w:val="28"/>
          <w:szCs w:val="28"/>
        </w:rPr>
        <w:t>.</w:t>
      </w:r>
      <w:r w:rsidR="003A2162">
        <w:rPr>
          <w:sz w:val="28"/>
          <w:szCs w:val="28"/>
        </w:rPr>
        <w:t>04</w:t>
      </w:r>
      <w:r w:rsidRPr="003A2162">
        <w:rPr>
          <w:sz w:val="28"/>
          <w:szCs w:val="28"/>
        </w:rPr>
        <w:t>.202</w:t>
      </w:r>
      <w:r w:rsidR="003A2162">
        <w:rPr>
          <w:sz w:val="28"/>
          <w:szCs w:val="28"/>
        </w:rPr>
        <w:t>5</w:t>
      </w:r>
      <w:r w:rsidRPr="003A2162">
        <w:rPr>
          <w:sz w:val="28"/>
          <w:szCs w:val="28"/>
        </w:rPr>
        <w:t xml:space="preserve"> №</w:t>
      </w:r>
      <w:r w:rsidR="00542BF0">
        <w:rPr>
          <w:sz w:val="28"/>
          <w:szCs w:val="28"/>
        </w:rPr>
        <w:t xml:space="preserve"> </w:t>
      </w:r>
      <w:r w:rsidR="003A2162">
        <w:rPr>
          <w:sz w:val="28"/>
          <w:szCs w:val="28"/>
        </w:rPr>
        <w:t>209</w:t>
      </w:r>
      <w:r w:rsidRPr="003A2162">
        <w:rPr>
          <w:sz w:val="28"/>
          <w:szCs w:val="28"/>
        </w:rPr>
        <w:t xml:space="preserve"> </w:t>
      </w:r>
      <w:r w:rsidR="00542BF0">
        <w:rPr>
          <w:sz w:val="28"/>
          <w:szCs w:val="28"/>
        </w:rPr>
        <w:t>«</w:t>
      </w:r>
      <w:r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 w:rsidRPr="003A2162">
        <w:rPr>
          <w:sz w:val="28"/>
        </w:rPr>
        <w:t xml:space="preserve"> администрации района; от 28.11.2024 № 613</w:t>
      </w:r>
      <w:r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организация»;</w:t>
      </w:r>
    </w:p>
    <w:p w:rsidR="003A2162" w:rsidRDefault="00C62F8F" w:rsidP="00542BF0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  <w:szCs w:val="28"/>
        </w:rPr>
        <w:t xml:space="preserve">от 24.06.2025 № 306 </w:t>
      </w:r>
      <w:r w:rsidR="003A2162">
        <w:rPr>
          <w:sz w:val="28"/>
          <w:szCs w:val="28"/>
        </w:rPr>
        <w:t>«</w:t>
      </w:r>
      <w:r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 w:rsidR="003A2162">
        <w:rPr>
          <w:sz w:val="28"/>
        </w:rPr>
        <w:t xml:space="preserve"> администрации района</w:t>
      </w:r>
      <w:r w:rsidRPr="003A2162">
        <w:rPr>
          <w:sz w:val="28"/>
        </w:rPr>
        <w:t xml:space="preserve"> от 28.11.2024 № 613</w:t>
      </w:r>
      <w:r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организация»; </w:t>
      </w:r>
    </w:p>
    <w:p w:rsidR="003A2162" w:rsidRDefault="00C62F8F" w:rsidP="00F959A3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  <w:szCs w:val="28"/>
        </w:rPr>
        <w:t xml:space="preserve">от 25.06.2025 № 311 </w:t>
      </w:r>
      <w:r w:rsidR="003A2162">
        <w:rPr>
          <w:sz w:val="28"/>
          <w:szCs w:val="28"/>
        </w:rPr>
        <w:t>«</w:t>
      </w:r>
      <w:r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 w:rsidRPr="003A2162">
        <w:rPr>
          <w:sz w:val="28"/>
        </w:rPr>
        <w:t xml:space="preserve"> администрации района от 28.11.2024 № 613</w:t>
      </w:r>
      <w:r w:rsidRPr="003A2162">
        <w:rPr>
          <w:sz w:val="28"/>
          <w:szCs w:val="28"/>
        </w:rPr>
        <w:t xml:space="preserve"> «Об определения управляющей </w:t>
      </w:r>
      <w:r w:rsidRPr="003A2162">
        <w:rPr>
          <w:sz w:val="28"/>
          <w:szCs w:val="28"/>
        </w:rPr>
        <w:lastRenderedPageBreak/>
        <w:t>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организация»;</w:t>
      </w:r>
    </w:p>
    <w:p w:rsidR="003A2162" w:rsidRDefault="00C62F8F" w:rsidP="00F959A3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2162">
        <w:rPr>
          <w:sz w:val="28"/>
          <w:szCs w:val="28"/>
        </w:rPr>
        <w:t>от 27.06.2025 №</w:t>
      </w:r>
      <w:r w:rsidR="00542BF0">
        <w:rPr>
          <w:sz w:val="28"/>
          <w:szCs w:val="28"/>
        </w:rPr>
        <w:t xml:space="preserve"> </w:t>
      </w:r>
      <w:r w:rsidRPr="003A2162">
        <w:rPr>
          <w:sz w:val="28"/>
          <w:szCs w:val="28"/>
        </w:rPr>
        <w:t xml:space="preserve">319 </w:t>
      </w:r>
      <w:r w:rsidR="003A2162">
        <w:rPr>
          <w:sz w:val="28"/>
          <w:szCs w:val="28"/>
        </w:rPr>
        <w:t>«</w:t>
      </w:r>
      <w:r w:rsidRPr="003A2162">
        <w:rPr>
          <w:sz w:val="28"/>
        </w:rPr>
        <w:t>О внесении изменений в постановлени</w:t>
      </w:r>
      <w:r w:rsidR="00542BF0">
        <w:rPr>
          <w:sz w:val="28"/>
        </w:rPr>
        <w:t>е</w:t>
      </w:r>
      <w:r w:rsidR="003A2162">
        <w:rPr>
          <w:sz w:val="28"/>
        </w:rPr>
        <w:t xml:space="preserve"> администрации района</w:t>
      </w:r>
      <w:r w:rsidRPr="003A2162">
        <w:rPr>
          <w:sz w:val="28"/>
        </w:rPr>
        <w:t xml:space="preserve"> от 28.11.2024 № 613</w:t>
      </w:r>
      <w:r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организация»; </w:t>
      </w:r>
    </w:p>
    <w:p w:rsidR="00C62F8F" w:rsidRPr="003A2162" w:rsidRDefault="00542BF0" w:rsidP="00F959A3">
      <w:pPr>
        <w:pStyle w:val="af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2F8F" w:rsidRPr="003A2162">
        <w:rPr>
          <w:sz w:val="28"/>
          <w:szCs w:val="28"/>
        </w:rPr>
        <w:t xml:space="preserve">22.07.2025 № 358 </w:t>
      </w:r>
      <w:r w:rsidR="003A2162">
        <w:rPr>
          <w:sz w:val="28"/>
          <w:szCs w:val="28"/>
        </w:rPr>
        <w:t>«</w:t>
      </w:r>
      <w:r w:rsidR="00C62F8F" w:rsidRPr="003A2162">
        <w:rPr>
          <w:sz w:val="28"/>
        </w:rPr>
        <w:t>О внесении изменений в постановлени</w:t>
      </w:r>
      <w:r>
        <w:rPr>
          <w:sz w:val="28"/>
        </w:rPr>
        <w:t>е</w:t>
      </w:r>
      <w:r w:rsidR="003A2162">
        <w:rPr>
          <w:sz w:val="28"/>
        </w:rPr>
        <w:t xml:space="preserve"> администрации района</w:t>
      </w:r>
      <w:r w:rsidR="00C62F8F" w:rsidRPr="003A2162">
        <w:rPr>
          <w:sz w:val="28"/>
        </w:rPr>
        <w:t xml:space="preserve"> от 28.11.2024 № 613</w:t>
      </w:r>
      <w:r w:rsidR="00C62F8F" w:rsidRPr="003A2162">
        <w:rPr>
          <w:sz w:val="28"/>
          <w:szCs w:val="28"/>
        </w:rPr>
        <w:t xml:space="preserve"> «Об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домом или способ управления не реализован, не определена управляющая организация»</w:t>
      </w:r>
      <w:r>
        <w:rPr>
          <w:sz w:val="28"/>
          <w:szCs w:val="28"/>
        </w:rPr>
        <w:t>.</w:t>
      </w:r>
    </w:p>
    <w:p w:rsidR="00C003BE" w:rsidRPr="00C62F8F" w:rsidRDefault="00365657" w:rsidP="00F959A3">
      <w:pPr>
        <w:pStyle w:val="af7"/>
        <w:ind w:left="0" w:firstLine="709"/>
        <w:jc w:val="both"/>
        <w:rPr>
          <w:color w:val="000000"/>
          <w:sz w:val="28"/>
          <w:szCs w:val="28"/>
        </w:rPr>
      </w:pPr>
      <w:r w:rsidRPr="00C62F8F">
        <w:rPr>
          <w:sz w:val="28"/>
          <w:szCs w:val="28"/>
        </w:rPr>
        <w:t>2</w:t>
      </w:r>
      <w:r w:rsidR="00935B3A" w:rsidRPr="00C62F8F">
        <w:rPr>
          <w:sz w:val="28"/>
          <w:szCs w:val="28"/>
        </w:rPr>
        <w:t xml:space="preserve">. </w:t>
      </w:r>
      <w:r w:rsidR="00C003BE" w:rsidRPr="00C62F8F">
        <w:rPr>
          <w:color w:val="000000"/>
          <w:sz w:val="28"/>
          <w:szCs w:val="28"/>
        </w:rPr>
        <w:t xml:space="preserve">Опубликовать настоящее </w:t>
      </w:r>
      <w:r w:rsidR="00B24D9E" w:rsidRPr="00C62F8F">
        <w:rPr>
          <w:color w:val="000000"/>
          <w:sz w:val="28"/>
          <w:szCs w:val="28"/>
        </w:rPr>
        <w:t>постановление</w:t>
      </w:r>
      <w:r w:rsidR="00C003BE" w:rsidRPr="00C62F8F">
        <w:rPr>
          <w:color w:val="000000"/>
          <w:sz w:val="28"/>
          <w:szCs w:val="28"/>
        </w:rPr>
        <w:t xml:space="preserve"> в газете «Сельская новь» и разместить на официальном сайте Череповецкого муниципального района в информационно-телекоммуникационной сети «Интернет».</w:t>
      </w:r>
    </w:p>
    <w:p w:rsidR="003A4629" w:rsidRPr="00C62F8F" w:rsidRDefault="003A4629" w:rsidP="00542BF0">
      <w:pPr>
        <w:ind w:firstLine="709"/>
        <w:jc w:val="both"/>
        <w:rPr>
          <w:sz w:val="28"/>
          <w:szCs w:val="28"/>
        </w:rPr>
      </w:pPr>
    </w:p>
    <w:p w:rsidR="000B2571" w:rsidRDefault="000B2571" w:rsidP="00A42D87">
      <w:pPr>
        <w:ind w:firstLine="708"/>
        <w:jc w:val="both"/>
        <w:rPr>
          <w:sz w:val="28"/>
          <w:szCs w:val="28"/>
        </w:rPr>
      </w:pPr>
    </w:p>
    <w:p w:rsidR="00542BF0" w:rsidRDefault="00542BF0" w:rsidP="00A42D87">
      <w:pPr>
        <w:ind w:firstLine="708"/>
        <w:jc w:val="both"/>
        <w:rPr>
          <w:sz w:val="28"/>
          <w:szCs w:val="28"/>
        </w:rPr>
      </w:pPr>
    </w:p>
    <w:p w:rsidR="00542BF0" w:rsidRDefault="00542BF0" w:rsidP="00A42D87">
      <w:pPr>
        <w:ind w:firstLine="708"/>
        <w:jc w:val="both"/>
        <w:rPr>
          <w:sz w:val="28"/>
          <w:szCs w:val="28"/>
        </w:rPr>
      </w:pPr>
    </w:p>
    <w:p w:rsidR="00542BF0" w:rsidRDefault="00542BF0" w:rsidP="00542BF0">
      <w:pPr>
        <w:tabs>
          <w:tab w:val="left" w:pos="1134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542BF0" w:rsidRDefault="00542BF0" w:rsidP="00542BF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 администрации района                                           В.А. Носков                                                            </w:t>
      </w:r>
    </w:p>
    <w:p w:rsidR="00365657" w:rsidRDefault="00365657" w:rsidP="00542BF0">
      <w:pPr>
        <w:jc w:val="both"/>
        <w:rPr>
          <w:sz w:val="28"/>
        </w:rPr>
      </w:pPr>
    </w:p>
    <w:sectPr w:rsidR="00365657" w:rsidSect="00542BF0">
      <w:headerReference w:type="even" r:id="rId9"/>
      <w:headerReference w:type="default" r:id="rId10"/>
      <w:pgSz w:w="11906" w:h="16838" w:code="9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E51" w:rsidRDefault="000A1E51">
      <w:r>
        <w:separator/>
      </w:r>
    </w:p>
  </w:endnote>
  <w:endnote w:type="continuationSeparator" w:id="0">
    <w:p w:rsidR="000A1E51" w:rsidRDefault="000A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E51" w:rsidRDefault="000A1E51">
      <w:r>
        <w:separator/>
      </w:r>
    </w:p>
  </w:footnote>
  <w:footnote w:type="continuationSeparator" w:id="0">
    <w:p w:rsidR="000A1E51" w:rsidRDefault="000A1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57" w:rsidRDefault="004809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656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5657">
      <w:rPr>
        <w:rStyle w:val="a5"/>
        <w:noProof/>
      </w:rPr>
      <w:t>1</w:t>
    </w:r>
    <w:r>
      <w:rPr>
        <w:rStyle w:val="a5"/>
      </w:rPr>
      <w:fldChar w:fldCharType="end"/>
    </w:r>
  </w:p>
  <w:p w:rsidR="00365657" w:rsidRDefault="003656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35602"/>
      <w:docPartObj>
        <w:docPartGallery w:val="Page Numbers (Top of Page)"/>
        <w:docPartUnique/>
      </w:docPartObj>
    </w:sdtPr>
    <w:sdtContent>
      <w:p w:rsidR="00542BF0" w:rsidRDefault="00542BF0">
        <w:pPr>
          <w:pStyle w:val="a3"/>
          <w:jc w:val="center"/>
        </w:pPr>
        <w:fldSimple w:instr=" PAGE   \* MERGEFORMAT ">
          <w:r w:rsidR="00F959A3">
            <w:rPr>
              <w:noProof/>
            </w:rPr>
            <w:t>2</w:t>
          </w:r>
        </w:fldSimple>
      </w:p>
    </w:sdtContent>
  </w:sdt>
  <w:p w:rsidR="00542BF0" w:rsidRDefault="00542B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C025D1"/>
    <w:multiLevelType w:val="hybridMultilevel"/>
    <w:tmpl w:val="D270A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0576E"/>
    <w:multiLevelType w:val="hybridMultilevel"/>
    <w:tmpl w:val="E3360C7C"/>
    <w:lvl w:ilvl="0" w:tplc="6DB2DE32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7E8B38">
      <w:start w:val="1"/>
      <w:numFmt w:val="lowerLetter"/>
      <w:lvlText w:val="%2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45F34">
      <w:start w:val="1"/>
      <w:numFmt w:val="lowerRoman"/>
      <w:lvlText w:val="%3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583E84">
      <w:start w:val="1"/>
      <w:numFmt w:val="decimal"/>
      <w:lvlText w:val="%4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88AC0">
      <w:start w:val="1"/>
      <w:numFmt w:val="lowerLetter"/>
      <w:lvlText w:val="%5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68DD30">
      <w:start w:val="1"/>
      <w:numFmt w:val="lowerRoman"/>
      <w:lvlText w:val="%6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229F88">
      <w:start w:val="1"/>
      <w:numFmt w:val="decimal"/>
      <w:lvlText w:val="%7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AAE858">
      <w:start w:val="1"/>
      <w:numFmt w:val="lowerLetter"/>
      <w:lvlText w:val="%8"/>
      <w:lvlJc w:val="left"/>
      <w:pPr>
        <w:ind w:left="6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082630">
      <w:start w:val="1"/>
      <w:numFmt w:val="lowerRoman"/>
      <w:lvlText w:val="%9"/>
      <w:lvlJc w:val="left"/>
      <w:pPr>
        <w:ind w:left="7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5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66414"/>
    <w:multiLevelType w:val="hybridMultilevel"/>
    <w:tmpl w:val="1ED4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DB0EEB"/>
    <w:multiLevelType w:val="hybridMultilevel"/>
    <w:tmpl w:val="71F2EE86"/>
    <w:lvl w:ilvl="0" w:tplc="FA345E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0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4952D6"/>
    <w:multiLevelType w:val="hybridMultilevel"/>
    <w:tmpl w:val="0120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12CC1"/>
    <w:multiLevelType w:val="hybridMultilevel"/>
    <w:tmpl w:val="EC924A8A"/>
    <w:lvl w:ilvl="0" w:tplc="050CF0A8">
      <w:start w:val="1"/>
      <w:numFmt w:val="decimal"/>
      <w:lvlText w:val="%1.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9F24FA1"/>
    <w:multiLevelType w:val="hybridMultilevel"/>
    <w:tmpl w:val="4906D5E2"/>
    <w:lvl w:ilvl="0" w:tplc="0419000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14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244795"/>
    <w:multiLevelType w:val="hybridMultilevel"/>
    <w:tmpl w:val="6B587600"/>
    <w:lvl w:ilvl="0" w:tplc="D07E2FC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0">
    <w:nsid w:val="787E3CC7"/>
    <w:multiLevelType w:val="hybridMultilevel"/>
    <w:tmpl w:val="1ED4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8548A"/>
    <w:multiLevelType w:val="hybridMultilevel"/>
    <w:tmpl w:val="1ED4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546A95"/>
    <w:multiLevelType w:val="hybridMultilevel"/>
    <w:tmpl w:val="8D987F82"/>
    <w:lvl w:ilvl="0" w:tplc="14CC4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2"/>
  </w:num>
  <w:num w:numId="5">
    <w:abstractNumId w:val="10"/>
  </w:num>
  <w:num w:numId="6">
    <w:abstractNumId w:val="18"/>
  </w:num>
  <w:num w:numId="7">
    <w:abstractNumId w:val="17"/>
  </w:num>
  <w:num w:numId="8">
    <w:abstractNumId w:val="14"/>
  </w:num>
  <w:num w:numId="9">
    <w:abstractNumId w:val="19"/>
  </w:num>
  <w:num w:numId="10">
    <w:abstractNumId w:val="9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11"/>
  </w:num>
  <w:num w:numId="18">
    <w:abstractNumId w:val="8"/>
  </w:num>
  <w:num w:numId="19">
    <w:abstractNumId w:val="1"/>
  </w:num>
  <w:num w:numId="20">
    <w:abstractNumId w:val="12"/>
  </w:num>
  <w:num w:numId="21">
    <w:abstractNumId w:val="6"/>
  </w:num>
  <w:num w:numId="22">
    <w:abstractNumId w:val="21"/>
  </w:num>
  <w:num w:numId="23">
    <w:abstractNumId w:val="20"/>
  </w:num>
  <w:num w:numId="24">
    <w:abstractNumId w:val="1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E2B"/>
    <w:rsid w:val="00000265"/>
    <w:rsid w:val="000101DF"/>
    <w:rsid w:val="000306B2"/>
    <w:rsid w:val="00031157"/>
    <w:rsid w:val="000336CA"/>
    <w:rsid w:val="00034434"/>
    <w:rsid w:val="0003736B"/>
    <w:rsid w:val="000516BC"/>
    <w:rsid w:val="00051ED6"/>
    <w:rsid w:val="00053854"/>
    <w:rsid w:val="000557E2"/>
    <w:rsid w:val="000609A2"/>
    <w:rsid w:val="000640C3"/>
    <w:rsid w:val="00065810"/>
    <w:rsid w:val="0007513A"/>
    <w:rsid w:val="000A1E51"/>
    <w:rsid w:val="000B2571"/>
    <w:rsid w:val="000B3D0C"/>
    <w:rsid w:val="000C096D"/>
    <w:rsid w:val="000D040B"/>
    <w:rsid w:val="000D1E31"/>
    <w:rsid w:val="000D69A5"/>
    <w:rsid w:val="00116BA4"/>
    <w:rsid w:val="001228F0"/>
    <w:rsid w:val="0013794E"/>
    <w:rsid w:val="00146BF8"/>
    <w:rsid w:val="001477D0"/>
    <w:rsid w:val="001524FB"/>
    <w:rsid w:val="00157F95"/>
    <w:rsid w:val="00170851"/>
    <w:rsid w:val="0017570D"/>
    <w:rsid w:val="00183DE7"/>
    <w:rsid w:val="001876A8"/>
    <w:rsid w:val="001B0BE6"/>
    <w:rsid w:val="001C5903"/>
    <w:rsid w:val="001D078D"/>
    <w:rsid w:val="001D75F1"/>
    <w:rsid w:val="001E3FDB"/>
    <w:rsid w:val="001F04CB"/>
    <w:rsid w:val="001F7F63"/>
    <w:rsid w:val="00200C5E"/>
    <w:rsid w:val="002021BE"/>
    <w:rsid w:val="0022370F"/>
    <w:rsid w:val="00226F69"/>
    <w:rsid w:val="00233836"/>
    <w:rsid w:val="00257EB2"/>
    <w:rsid w:val="0029735D"/>
    <w:rsid w:val="002B1666"/>
    <w:rsid w:val="002B669C"/>
    <w:rsid w:val="002D4038"/>
    <w:rsid w:val="002D4EE5"/>
    <w:rsid w:val="002D6B4C"/>
    <w:rsid w:val="002D6BFC"/>
    <w:rsid w:val="002D79EE"/>
    <w:rsid w:val="002E0B3A"/>
    <w:rsid w:val="002E2635"/>
    <w:rsid w:val="0030249F"/>
    <w:rsid w:val="0030609D"/>
    <w:rsid w:val="00312003"/>
    <w:rsid w:val="0031314D"/>
    <w:rsid w:val="0033145A"/>
    <w:rsid w:val="00331C44"/>
    <w:rsid w:val="00361350"/>
    <w:rsid w:val="00365657"/>
    <w:rsid w:val="0037099D"/>
    <w:rsid w:val="003A2162"/>
    <w:rsid w:val="003A4629"/>
    <w:rsid w:val="003B58C9"/>
    <w:rsid w:val="003B6DA4"/>
    <w:rsid w:val="003C23EE"/>
    <w:rsid w:val="003C3E93"/>
    <w:rsid w:val="003C4DD3"/>
    <w:rsid w:val="003D5546"/>
    <w:rsid w:val="003E4058"/>
    <w:rsid w:val="004051FA"/>
    <w:rsid w:val="004215FD"/>
    <w:rsid w:val="0042589F"/>
    <w:rsid w:val="00444F5B"/>
    <w:rsid w:val="00455D54"/>
    <w:rsid w:val="00460D79"/>
    <w:rsid w:val="00467E34"/>
    <w:rsid w:val="004774D8"/>
    <w:rsid w:val="0048091D"/>
    <w:rsid w:val="0048607D"/>
    <w:rsid w:val="004B08B8"/>
    <w:rsid w:val="004B2D92"/>
    <w:rsid w:val="004B563A"/>
    <w:rsid w:val="004D08B6"/>
    <w:rsid w:val="004E065A"/>
    <w:rsid w:val="004E55C8"/>
    <w:rsid w:val="00501DA0"/>
    <w:rsid w:val="005259F2"/>
    <w:rsid w:val="00542BF0"/>
    <w:rsid w:val="00566382"/>
    <w:rsid w:val="005849C7"/>
    <w:rsid w:val="005A58DF"/>
    <w:rsid w:val="005B1457"/>
    <w:rsid w:val="005B1DD8"/>
    <w:rsid w:val="005B7CB2"/>
    <w:rsid w:val="005C4B2D"/>
    <w:rsid w:val="005D5E41"/>
    <w:rsid w:val="006213E3"/>
    <w:rsid w:val="0062644B"/>
    <w:rsid w:val="00642BEC"/>
    <w:rsid w:val="00652D27"/>
    <w:rsid w:val="006668C5"/>
    <w:rsid w:val="00682B00"/>
    <w:rsid w:val="006844A1"/>
    <w:rsid w:val="006A0FC2"/>
    <w:rsid w:val="006A607C"/>
    <w:rsid w:val="006B0F6A"/>
    <w:rsid w:val="006B5E2B"/>
    <w:rsid w:val="006D4055"/>
    <w:rsid w:val="006F26DC"/>
    <w:rsid w:val="00700238"/>
    <w:rsid w:val="007237E4"/>
    <w:rsid w:val="00742395"/>
    <w:rsid w:val="0076436B"/>
    <w:rsid w:val="0077088E"/>
    <w:rsid w:val="00785729"/>
    <w:rsid w:val="00790287"/>
    <w:rsid w:val="007A004F"/>
    <w:rsid w:val="007E38D2"/>
    <w:rsid w:val="007F2B69"/>
    <w:rsid w:val="007F7E31"/>
    <w:rsid w:val="008076F5"/>
    <w:rsid w:val="0081091E"/>
    <w:rsid w:val="00821214"/>
    <w:rsid w:val="008239F0"/>
    <w:rsid w:val="008536AA"/>
    <w:rsid w:val="00856E62"/>
    <w:rsid w:val="00890170"/>
    <w:rsid w:val="00891F3F"/>
    <w:rsid w:val="008A5FC2"/>
    <w:rsid w:val="008D6E22"/>
    <w:rsid w:val="008E26AC"/>
    <w:rsid w:val="0090796A"/>
    <w:rsid w:val="0092131F"/>
    <w:rsid w:val="00927BE5"/>
    <w:rsid w:val="00935B3A"/>
    <w:rsid w:val="00942D3D"/>
    <w:rsid w:val="009554A1"/>
    <w:rsid w:val="009709C7"/>
    <w:rsid w:val="009738C4"/>
    <w:rsid w:val="00984482"/>
    <w:rsid w:val="009A24ED"/>
    <w:rsid w:val="009A4DF0"/>
    <w:rsid w:val="009B4C41"/>
    <w:rsid w:val="009C79CE"/>
    <w:rsid w:val="009E6EFF"/>
    <w:rsid w:val="00A07071"/>
    <w:rsid w:val="00A16AF7"/>
    <w:rsid w:val="00A17B62"/>
    <w:rsid w:val="00A41B32"/>
    <w:rsid w:val="00A42D87"/>
    <w:rsid w:val="00A54928"/>
    <w:rsid w:val="00A77D28"/>
    <w:rsid w:val="00A77E73"/>
    <w:rsid w:val="00A82DC5"/>
    <w:rsid w:val="00A8694D"/>
    <w:rsid w:val="00A91F25"/>
    <w:rsid w:val="00A92C04"/>
    <w:rsid w:val="00A93010"/>
    <w:rsid w:val="00AB5E81"/>
    <w:rsid w:val="00AC43B9"/>
    <w:rsid w:val="00AD5C41"/>
    <w:rsid w:val="00AD6DD1"/>
    <w:rsid w:val="00AE30CD"/>
    <w:rsid w:val="00AE53E5"/>
    <w:rsid w:val="00AE54ED"/>
    <w:rsid w:val="00AE7FFD"/>
    <w:rsid w:val="00AF028F"/>
    <w:rsid w:val="00B24D9E"/>
    <w:rsid w:val="00B41A37"/>
    <w:rsid w:val="00B44BC2"/>
    <w:rsid w:val="00B61971"/>
    <w:rsid w:val="00B723F7"/>
    <w:rsid w:val="00B83F74"/>
    <w:rsid w:val="00B85377"/>
    <w:rsid w:val="00BC503B"/>
    <w:rsid w:val="00BC5B18"/>
    <w:rsid w:val="00BD25EF"/>
    <w:rsid w:val="00BE1E60"/>
    <w:rsid w:val="00BE5C3B"/>
    <w:rsid w:val="00C003BE"/>
    <w:rsid w:val="00C047CA"/>
    <w:rsid w:val="00C1198E"/>
    <w:rsid w:val="00C21D14"/>
    <w:rsid w:val="00C23045"/>
    <w:rsid w:val="00C418D0"/>
    <w:rsid w:val="00C44374"/>
    <w:rsid w:val="00C528EF"/>
    <w:rsid w:val="00C62F8F"/>
    <w:rsid w:val="00C851BC"/>
    <w:rsid w:val="00C8644D"/>
    <w:rsid w:val="00CA1C63"/>
    <w:rsid w:val="00CB4609"/>
    <w:rsid w:val="00CD27F8"/>
    <w:rsid w:val="00CE22E6"/>
    <w:rsid w:val="00CF17B4"/>
    <w:rsid w:val="00D03D6F"/>
    <w:rsid w:val="00D1625C"/>
    <w:rsid w:val="00D42CEE"/>
    <w:rsid w:val="00D70694"/>
    <w:rsid w:val="00D74DEC"/>
    <w:rsid w:val="00D76A3D"/>
    <w:rsid w:val="00D90E1F"/>
    <w:rsid w:val="00DA5D6B"/>
    <w:rsid w:val="00DC086A"/>
    <w:rsid w:val="00DC7CEA"/>
    <w:rsid w:val="00DD48C2"/>
    <w:rsid w:val="00DE2E8B"/>
    <w:rsid w:val="00DF6770"/>
    <w:rsid w:val="00E01803"/>
    <w:rsid w:val="00E16B72"/>
    <w:rsid w:val="00E30BCB"/>
    <w:rsid w:val="00E34738"/>
    <w:rsid w:val="00E35CD1"/>
    <w:rsid w:val="00E372E4"/>
    <w:rsid w:val="00E44499"/>
    <w:rsid w:val="00E44D14"/>
    <w:rsid w:val="00E7408C"/>
    <w:rsid w:val="00E91D34"/>
    <w:rsid w:val="00E94581"/>
    <w:rsid w:val="00EA3922"/>
    <w:rsid w:val="00EB29EF"/>
    <w:rsid w:val="00EB5853"/>
    <w:rsid w:val="00ED1FFF"/>
    <w:rsid w:val="00ED4C66"/>
    <w:rsid w:val="00ED5F15"/>
    <w:rsid w:val="00EE735A"/>
    <w:rsid w:val="00EF6751"/>
    <w:rsid w:val="00F022CF"/>
    <w:rsid w:val="00F3041F"/>
    <w:rsid w:val="00F31050"/>
    <w:rsid w:val="00F64226"/>
    <w:rsid w:val="00F65635"/>
    <w:rsid w:val="00F8399B"/>
    <w:rsid w:val="00F869DB"/>
    <w:rsid w:val="00F959A3"/>
    <w:rsid w:val="00FA2F4B"/>
    <w:rsid w:val="00FC2104"/>
    <w:rsid w:val="00FF01DA"/>
    <w:rsid w:val="00FF5D6F"/>
    <w:rsid w:val="00FF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0306B2"/>
  </w:style>
  <w:style w:type="paragraph" w:styleId="a6">
    <w:name w:val="Balloon Text"/>
    <w:aliases w:val="Знак Знак Знак"/>
    <w:basedOn w:val="a"/>
    <w:link w:val="a7"/>
    <w:rsid w:val="000101DF"/>
    <w:rPr>
      <w:rFonts w:ascii="Tahoma" w:hAnsi="Tahoma"/>
      <w:sz w:val="16"/>
      <w:szCs w:val="16"/>
    </w:rPr>
  </w:style>
  <w:style w:type="character" w:customStyle="1" w:styleId="a7">
    <w:name w:val="Текст выноски Знак"/>
    <w:aliases w:val="Знак Знак Знак Знак"/>
    <w:link w:val="a6"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link w:val="a9"/>
    <w:rsid w:val="00B85377"/>
    <w:rPr>
      <w:sz w:val="28"/>
    </w:rPr>
  </w:style>
  <w:style w:type="paragraph" w:styleId="ab">
    <w:name w:val="Body Text"/>
    <w:aliases w:val=" Знак,Знак"/>
    <w:basedOn w:val="a"/>
    <w:link w:val="ac"/>
    <w:rsid w:val="00B85377"/>
    <w:rPr>
      <w:sz w:val="28"/>
    </w:rPr>
  </w:style>
  <w:style w:type="character" w:customStyle="1" w:styleId="ac">
    <w:name w:val="Основной текст Знак"/>
    <w:aliases w:val=" Знак Знак,Знак Знак1"/>
    <w:link w:val="ab"/>
    <w:rsid w:val="00B85377"/>
    <w:rPr>
      <w:sz w:val="28"/>
    </w:rPr>
  </w:style>
  <w:style w:type="paragraph" w:customStyle="1" w:styleId="ConsPlusCell">
    <w:name w:val="ConsPlusCell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B85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link w:val="ae"/>
    <w:rsid w:val="00B85377"/>
    <w:rPr>
      <w:sz w:val="24"/>
      <w:szCs w:val="24"/>
    </w:rPr>
  </w:style>
  <w:style w:type="paragraph" w:styleId="30">
    <w:name w:val="Body Text 3"/>
    <w:basedOn w:val="a"/>
    <w:link w:val="31"/>
    <w:rsid w:val="00B8537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B85377"/>
    <w:rPr>
      <w:sz w:val="16"/>
      <w:szCs w:val="16"/>
    </w:rPr>
  </w:style>
  <w:style w:type="paragraph" w:customStyle="1" w:styleId="msonormalcxspmiddle">
    <w:name w:val="msonormalcxspmiddle"/>
    <w:basedOn w:val="a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B85377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6"/>
      <w:szCs w:val="26"/>
    </w:rPr>
  </w:style>
  <w:style w:type="paragraph" w:customStyle="1" w:styleId="Style62">
    <w:name w:val="Style62"/>
    <w:basedOn w:val="a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rsid w:val="00B85377"/>
    <w:rPr>
      <w:rFonts w:ascii="Times New Roman" w:hAnsi="Times New Roman" w:cs="Times New Roman" w:hint="default"/>
      <w:sz w:val="26"/>
      <w:szCs w:val="26"/>
    </w:rPr>
  </w:style>
  <w:style w:type="character" w:customStyle="1" w:styleId="13pt">
    <w:name w:val="Основной текст + 13 pt"/>
    <w:rsid w:val="00B85377"/>
    <w:rPr>
      <w:sz w:val="26"/>
      <w:szCs w:val="26"/>
      <w:lang w:bidi="ar-SA"/>
    </w:rPr>
  </w:style>
  <w:style w:type="character" w:styleId="af1">
    <w:name w:val="Hyperlink"/>
    <w:rsid w:val="00B85377"/>
    <w:rPr>
      <w:color w:val="0000FF"/>
      <w:u w:val="single"/>
    </w:rPr>
  </w:style>
  <w:style w:type="paragraph" w:customStyle="1" w:styleId="11">
    <w:name w:val="Абзац списка1"/>
    <w:basedOn w:val="a"/>
    <w:rsid w:val="00B85377"/>
    <w:pPr>
      <w:ind w:left="720"/>
      <w:contextualSpacing/>
    </w:pPr>
  </w:style>
  <w:style w:type="character" w:customStyle="1" w:styleId="af2">
    <w:name w:val="Знак Знак"/>
    <w:rsid w:val="00B85377"/>
    <w:rPr>
      <w:sz w:val="28"/>
      <w:lang w:val="ru-RU" w:eastAsia="ru-RU" w:bidi="ar-SA"/>
    </w:rPr>
  </w:style>
  <w:style w:type="paragraph" w:styleId="af3">
    <w:name w:val="footer"/>
    <w:basedOn w:val="a"/>
    <w:link w:val="af4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5B1DD8"/>
  </w:style>
  <w:style w:type="character" w:customStyle="1" w:styleId="cnt-link-hover">
    <w:name w:val="cnt-link-hover"/>
    <w:rsid w:val="0048607D"/>
  </w:style>
  <w:style w:type="character" w:customStyle="1" w:styleId="Bodytext115pt">
    <w:name w:val="Body text + 11;5 pt"/>
    <w:rsid w:val="003B6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highlightsearch">
    <w:name w:val="highlightsearch"/>
    <w:basedOn w:val="a0"/>
    <w:rsid w:val="00821214"/>
  </w:style>
  <w:style w:type="paragraph" w:styleId="af5">
    <w:name w:val="Subtitle"/>
    <w:basedOn w:val="a"/>
    <w:next w:val="a"/>
    <w:link w:val="af6"/>
    <w:qFormat/>
    <w:rsid w:val="00C003B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C003BE"/>
    <w:rPr>
      <w:rFonts w:ascii="Cambria" w:hAnsi="Cambria"/>
      <w:sz w:val="24"/>
      <w:szCs w:val="24"/>
    </w:rPr>
  </w:style>
  <w:style w:type="paragraph" w:styleId="af7">
    <w:name w:val="List Paragraph"/>
    <w:basedOn w:val="a"/>
    <w:uiPriority w:val="34"/>
    <w:qFormat/>
    <w:rsid w:val="00A77E73"/>
    <w:pPr>
      <w:ind w:left="720"/>
      <w:contextualSpacing/>
    </w:pPr>
  </w:style>
  <w:style w:type="paragraph" w:customStyle="1" w:styleId="ConsPlusTitle12">
    <w:name w:val="Стиль ConsPlusTitle + 12 пт"/>
    <w:next w:val="a"/>
    <w:qFormat/>
    <w:rsid w:val="00542BF0"/>
    <w:rPr>
      <w:rFonts w:ascii="Arial" w:hAnsi="Arial" w:cs="Arial"/>
      <w:b/>
      <w:bCs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542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6D26-0541-4706-A021-2727AA98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542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Links>
    <vt:vector size="12" baseType="variant">
      <vt:variant>
        <vt:i4>5898328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/document/12186043/entry/0</vt:lpwstr>
      </vt:variant>
      <vt:variant>
        <vt:i4>6881391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/document/12186043/entry/172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Делопроизводитель</cp:lastModifiedBy>
  <cp:revision>17</cp:revision>
  <cp:lastPrinted>2025-12-29T11:26:00Z</cp:lastPrinted>
  <dcterms:created xsi:type="dcterms:W3CDTF">2025-04-03T11:34:00Z</dcterms:created>
  <dcterms:modified xsi:type="dcterms:W3CDTF">2025-12-29T11:27:00Z</dcterms:modified>
</cp:coreProperties>
</file>